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453" w:rsidRPr="005360FD" w:rsidRDefault="00E32E4D" w:rsidP="005360FD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ms-MY" w:eastAsia="ms-MY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5699760</wp:posOffset>
                </wp:positionH>
                <wp:positionV relativeFrom="paragraph">
                  <wp:posOffset>-624840</wp:posOffset>
                </wp:positionV>
                <wp:extent cx="1463040" cy="373380"/>
                <wp:effectExtent l="32385" t="32385" r="28575" b="32385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286" w:rsidRPr="00F01961" w:rsidRDefault="009E2286" w:rsidP="009E2286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01961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REVISION NO: </w:t>
                            </w:r>
                            <w:r w:rsidR="00432606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:rsidR="009E2286" w:rsidRDefault="009E2286" w:rsidP="009E2286">
                            <w:r w:rsidRPr="00F01961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LAST REVISED: </w:t>
                            </w:r>
                            <w:r w:rsidR="00432606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SEPT</w:t>
                            </w:r>
                            <w:r w:rsidR="00721382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,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48.8pt;margin-top:-49.2pt;width:115.2pt;height:29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" strokeweight="4.5pt">
                <v:stroke linestyle="thickThin"/>
                <v:textbox>
                  <w:txbxContent>
                    <w:p w:rsidR="009E2286" w:rsidRPr="00F01961" w:rsidRDefault="009E2286" w:rsidP="009E2286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01961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REVISION NO: </w:t>
                      </w:r>
                      <w:r w:rsidR="00432606">
                        <w:rPr>
                          <w:rFonts w:ascii="Cambria" w:hAnsi="Cambria"/>
                          <w:sz w:val="16"/>
                          <w:szCs w:val="16"/>
                        </w:rPr>
                        <w:t>4</w:t>
                      </w:r>
                    </w:p>
                    <w:p w:rsidR="009E2286" w:rsidRDefault="009E2286" w:rsidP="009E2286">
                      <w:r w:rsidRPr="00F01961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LAST REVISED: </w:t>
                      </w:r>
                      <w:r w:rsidR="00432606">
                        <w:rPr>
                          <w:rFonts w:ascii="Cambria" w:hAnsi="Cambria"/>
                          <w:sz w:val="16"/>
                          <w:szCs w:val="16"/>
                        </w:rPr>
                        <w:t>SEPT</w:t>
                      </w:r>
                      <w:r w:rsidR="00721382">
                        <w:rPr>
                          <w:rFonts w:ascii="Cambria" w:hAnsi="Cambria"/>
                          <w:sz w:val="16"/>
                          <w:szCs w:val="16"/>
                        </w:rPr>
                        <w:t>, 2019</w:t>
                      </w:r>
                    </w:p>
                  </w:txbxContent>
                </v:textbox>
              </v:shape>
            </w:pict>
          </mc:Fallback>
        </mc:AlternateContent>
      </w:r>
      <w:r w:rsidRPr="007D3433">
        <w:rPr>
          <w:rFonts w:ascii="Arial" w:hAnsi="Arial" w:cs="Arial"/>
          <w:noProof/>
          <w:sz w:val="24"/>
          <w:szCs w:val="24"/>
          <w:lang w:val="ms-MY" w:eastAsia="ms-MY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-1122045</wp:posOffset>
                </wp:positionV>
                <wp:extent cx="7543800" cy="1725295"/>
                <wp:effectExtent l="635" t="1905" r="0" b="0"/>
                <wp:wrapNone/>
                <wp:docPr id="1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1725295"/>
                          <a:chOff x="0" y="0"/>
                          <a:chExt cx="75438" cy="17252"/>
                        </a:xfrm>
                      </wpg:grpSpPr>
                      <pic:pic xmlns:pic="http://schemas.openxmlformats.org/drawingml/2006/picture">
                        <pic:nvPicPr>
                          <pic:cNvPr id="18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" cy="17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9246" y="13767"/>
                            <a:ext cx="60333" cy="3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0A4E" w:rsidRPr="00945E21" w:rsidRDefault="00FB21E1" w:rsidP="004B2E67">
                              <w:pPr>
                                <w:ind w:left="-180" w:firstLine="180"/>
                                <w:rPr>
                                  <w:rFonts w:ascii="Century Gothic" w:hAnsi="Century Gothic"/>
                                  <w:b/>
                                  <w:color w:val="FFFFFF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sz w:val="23"/>
                                  <w:szCs w:val="23"/>
                                </w:rPr>
                                <w:t>KULLIYYAH OF ISLAMIC REVEALED KNOWLEDGE AND HUMAN SCIENCES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7" style="position:absolute;left:0;text-align:left;margin-left:.05pt;margin-top:-88.35pt;width:594pt;height:135.85pt;z-index:251657728" coordsize="75438,17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">
                <v:shape id="Picture 23" o:spid="_x0000_s1028" type="#_x0000_t75" style="position:absolute;width:75438;height:17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fnpfBAAAA2wAAAA8AAABkcnMvZG93bnJldi54bWxEj0+LwkAMxe8Lfochgrd16iKyVkcRQfGi&#10;+O/iLXRiW+xkSme21m9vDsLeEn4v773Ml52rVEtNKD0bGA0TUMSZtyXnBq6XzfcvqBCRLVaeycCL&#10;AiwXva85ptY/+UTtOeZKTDikaKCIsU61DllBDsPQ18TC7r5xGGVtcm0bfIq5q/RPkky0w5IlocCa&#10;1gVlj/OfMxDXtD/gKx9vdauPfldPb5edNWbQ71YzUJG6+C/+XAuHkZSVX2QAvX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fnpfBAAAA2wAAAA8AAAAAAAAAAAAAAAAAnwIA&#10;AGRycy9kb3ducmV2LnhtbFBLBQYAAAAABAAEAPcAAACNAwAAAAA=&#10;">
                  <v:imagedata r:id="rId9" o:title=""/>
                  <v:path arrowok="t"/>
                </v:shape>
                <v:shape id="Text Box 24" o:spid="_x0000_s1029" type="#_x0000_t202" style="position:absolute;left:9246;top:13767;width:60333;height:3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:rsidR="004C0A4E" w:rsidRPr="00945E21" w:rsidRDefault="00FB21E1" w:rsidP="004B2E67">
                        <w:pPr>
                          <w:ind w:left="-180" w:firstLine="180"/>
                          <w:rPr>
                            <w:rFonts w:ascii="Century Gothic" w:hAnsi="Century Gothic"/>
                            <w:b/>
                            <w:color w:val="FFFFFF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/>
                            <w:sz w:val="23"/>
                            <w:szCs w:val="23"/>
                          </w:rPr>
                          <w:t>KULLIYYAH OF ISLAMIC REVEALED KNOWLEDGE AND HUMAN SCIENCES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3433">
        <w:rPr>
          <w:rFonts w:ascii="Arial" w:hAnsi="Arial" w:cs="Arial"/>
          <w:noProof/>
          <w:sz w:val="24"/>
          <w:szCs w:val="24"/>
          <w:lang w:val="ms-MY" w:eastAsia="ms-MY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1061720</wp:posOffset>
                </wp:positionH>
                <wp:positionV relativeFrom="paragraph">
                  <wp:posOffset>113030</wp:posOffset>
                </wp:positionV>
                <wp:extent cx="5036820" cy="31432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68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7B2D" w:rsidRPr="005B300D" w:rsidRDefault="00F57B2D" w:rsidP="00F57B2D">
                            <w:pPr>
                              <w:rPr>
                                <w:rFonts w:ascii="Century Gothic" w:hAnsi="Century Gothic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5B300D">
                              <w:rPr>
                                <w:rFonts w:ascii="Century Gothic" w:hAnsi="Century Gothic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OFFICE OF </w:t>
                            </w:r>
                            <w:r w:rsidR="005B300D" w:rsidRPr="005B300D">
                              <w:rPr>
                                <w:rFonts w:ascii="Century Gothic" w:hAnsi="Century Gothic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DEPUTY RECTOR (ACADEMIC AND PLANNING)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83.6pt;margin-top:8.9pt;width:396.6pt;height:24.7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" filled="f" stroked="f" strokeweight=".5pt">
                <v:path arrowok="t"/>
                <v:textbox>
                  <w:txbxContent>
                    <w:p w:rsidR="00F57B2D" w:rsidRPr="005B300D" w:rsidRDefault="00F57B2D" w:rsidP="00F57B2D">
                      <w:pPr>
                        <w:rPr>
                          <w:rFonts w:ascii="Century Gothic" w:hAnsi="Century Gothic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5B300D">
                        <w:rPr>
                          <w:rFonts w:ascii="Century Gothic" w:hAnsi="Century Gothic" w:cs="Arial"/>
                          <w:b/>
                          <w:color w:val="FFFFFF"/>
                          <w:sz w:val="24"/>
                          <w:szCs w:val="24"/>
                        </w:rPr>
                        <w:t xml:space="preserve">OFFICE OF </w:t>
                      </w:r>
                      <w:r w:rsidR="005B300D" w:rsidRPr="005B300D">
                        <w:rPr>
                          <w:rFonts w:ascii="Century Gothic" w:hAnsi="Century Gothic" w:cs="Arial"/>
                          <w:b/>
                          <w:color w:val="FFFFFF"/>
                          <w:sz w:val="24"/>
                          <w:szCs w:val="24"/>
                        </w:rPr>
                        <w:t>DEPUTY RECTOR (ACADEMIC AND PLANNING)</w:t>
                      </w:r>
                    </w:p>
                  </w:txbxContent>
                </v:textbox>
              </v:shape>
            </w:pict>
          </mc:Fallback>
        </mc:AlternateContent>
      </w:r>
    </w:p>
    <w:p w:rsidR="00835139" w:rsidRPr="005360FD" w:rsidRDefault="00835139" w:rsidP="005360FD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835139" w:rsidRPr="005360FD" w:rsidRDefault="00835139" w:rsidP="005360FD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5360FD" w:rsidRPr="00DE1922" w:rsidRDefault="005360FD" w:rsidP="005360FD">
      <w:pPr>
        <w:pStyle w:val="NoSpacing"/>
        <w:ind w:left="1440" w:right="630"/>
        <w:jc w:val="both"/>
        <w:rPr>
          <w:rFonts w:ascii="Arial" w:hAnsi="Arial" w:cs="Arial"/>
          <w:bCs/>
          <w:sz w:val="16"/>
          <w:szCs w:val="16"/>
        </w:rPr>
      </w:pPr>
    </w:p>
    <w:p w:rsidR="00A23FA8" w:rsidRPr="004634C1" w:rsidRDefault="00A23FA8" w:rsidP="005360FD">
      <w:pPr>
        <w:pStyle w:val="NoSpacing"/>
        <w:ind w:left="1440" w:right="630"/>
        <w:jc w:val="both"/>
        <w:rPr>
          <w:rFonts w:ascii="Cambria" w:hAnsi="Cambria" w:cs="Arial"/>
          <w:bCs/>
        </w:rPr>
      </w:pPr>
      <w:r w:rsidRPr="004634C1">
        <w:rPr>
          <w:rFonts w:ascii="Cambria" w:hAnsi="Cambria" w:cs="Arial"/>
          <w:bCs/>
          <w:sz w:val="18"/>
          <w:szCs w:val="18"/>
        </w:rPr>
        <w:t>Our Reference</w:t>
      </w:r>
      <w:r w:rsidR="00432606">
        <w:rPr>
          <w:rFonts w:ascii="Cambria" w:hAnsi="Cambria" w:cs="Arial"/>
          <w:bCs/>
        </w:rPr>
        <w:t xml:space="preserve"> : IIUM/301/DDAIL</w:t>
      </w:r>
      <w:r w:rsidRPr="004634C1">
        <w:rPr>
          <w:rFonts w:ascii="Cambria" w:hAnsi="Cambria" w:cs="Arial"/>
          <w:bCs/>
        </w:rPr>
        <w:t>/13/15/1</w:t>
      </w:r>
      <w:r w:rsidRPr="004634C1">
        <w:rPr>
          <w:rFonts w:ascii="Cambria" w:hAnsi="Cambria" w:cs="Arial"/>
          <w:bCs/>
        </w:rPr>
        <w:tab/>
      </w:r>
      <w:r w:rsidRPr="004634C1">
        <w:rPr>
          <w:rFonts w:ascii="Cambria" w:hAnsi="Cambria" w:cs="Arial"/>
          <w:bCs/>
        </w:rPr>
        <w:tab/>
      </w:r>
      <w:r w:rsidRPr="004634C1">
        <w:rPr>
          <w:rFonts w:ascii="Cambria" w:hAnsi="Cambria" w:cs="Arial"/>
          <w:bCs/>
        </w:rPr>
        <w:tab/>
      </w:r>
      <w:r w:rsidRPr="004634C1">
        <w:rPr>
          <w:rFonts w:ascii="Cambria" w:hAnsi="Cambria" w:cs="Arial"/>
          <w:bCs/>
        </w:rPr>
        <w:tab/>
      </w:r>
      <w:r w:rsidR="00DE1922" w:rsidRPr="004634C1">
        <w:rPr>
          <w:rFonts w:ascii="Cambria" w:hAnsi="Cambria" w:cs="Arial"/>
          <w:bCs/>
        </w:rPr>
        <w:tab/>
      </w:r>
      <w:r w:rsidR="00DE1922" w:rsidRPr="004634C1">
        <w:rPr>
          <w:rFonts w:ascii="Cambria" w:hAnsi="Cambria" w:cs="Arial"/>
          <w:bCs/>
        </w:rPr>
        <w:tab/>
      </w:r>
      <w:r w:rsidRPr="004634C1">
        <w:rPr>
          <w:rFonts w:ascii="Cambria" w:hAnsi="Cambria" w:cs="Arial"/>
          <w:bCs/>
          <w:sz w:val="18"/>
          <w:szCs w:val="18"/>
        </w:rPr>
        <w:t>Date :</w:t>
      </w:r>
    </w:p>
    <w:p w:rsidR="006F1D6E" w:rsidRPr="004634C1" w:rsidRDefault="006F1D6E" w:rsidP="005360FD">
      <w:pPr>
        <w:pStyle w:val="NoSpacing"/>
        <w:ind w:left="1440" w:right="630"/>
        <w:jc w:val="both"/>
        <w:rPr>
          <w:rFonts w:ascii="Cambria" w:hAnsi="Cambria" w:cs="Arial"/>
          <w:bCs/>
        </w:rPr>
      </w:pPr>
    </w:p>
    <w:p w:rsidR="00183649" w:rsidRPr="004634C1" w:rsidRDefault="00183649" w:rsidP="005360FD">
      <w:pPr>
        <w:pStyle w:val="NoSpacing"/>
        <w:ind w:left="1440" w:right="630"/>
        <w:jc w:val="both"/>
        <w:rPr>
          <w:rFonts w:ascii="Cambria" w:hAnsi="Cambria" w:cs="Arial"/>
          <w:bCs/>
        </w:rPr>
      </w:pPr>
    </w:p>
    <w:p w:rsidR="00590799" w:rsidRPr="004634C1" w:rsidRDefault="00590799" w:rsidP="00183649">
      <w:pPr>
        <w:spacing w:line="276" w:lineRule="auto"/>
        <w:ind w:firstLine="1350"/>
        <w:rPr>
          <w:rFonts w:ascii="Cambria" w:hAnsi="Cambria"/>
          <w:u w:val="single"/>
        </w:rPr>
      </w:pPr>
      <w:r w:rsidRPr="004634C1">
        <w:rPr>
          <w:rFonts w:ascii="Cambria" w:hAnsi="Cambria"/>
          <w:b/>
        </w:rPr>
        <w:t>NAME</w:t>
      </w:r>
      <w:r w:rsidRPr="004634C1">
        <w:rPr>
          <w:rFonts w:ascii="Cambria" w:hAnsi="Cambria"/>
        </w:rPr>
        <w:tab/>
      </w:r>
      <w:r w:rsidRPr="004634C1">
        <w:rPr>
          <w:rFonts w:ascii="Cambria" w:hAnsi="Cambria"/>
        </w:rPr>
        <w:tab/>
        <w:t xml:space="preserve">:  </w:t>
      </w:r>
      <w:r w:rsidRPr="004634C1">
        <w:rPr>
          <w:rFonts w:ascii="Cambria" w:hAnsi="Cambria"/>
          <w:u w:val="single"/>
        </w:rPr>
        <w:tab/>
      </w:r>
      <w:r w:rsidRPr="004634C1">
        <w:rPr>
          <w:rFonts w:ascii="Cambria" w:hAnsi="Cambria"/>
          <w:u w:val="single"/>
        </w:rPr>
        <w:tab/>
      </w:r>
      <w:r w:rsidRPr="004634C1">
        <w:rPr>
          <w:rFonts w:ascii="Cambria" w:hAnsi="Cambria"/>
          <w:u w:val="single"/>
        </w:rPr>
        <w:tab/>
      </w:r>
      <w:r w:rsidR="00183649" w:rsidRPr="004634C1">
        <w:rPr>
          <w:rFonts w:ascii="Cambria" w:hAnsi="Cambria"/>
          <w:u w:val="single"/>
        </w:rPr>
        <w:t>________</w:t>
      </w:r>
      <w:r w:rsidRPr="004634C1">
        <w:rPr>
          <w:rFonts w:ascii="Cambria" w:hAnsi="Cambria"/>
          <w:u w:val="single"/>
        </w:rPr>
        <w:tab/>
      </w:r>
      <w:r w:rsidRPr="004634C1">
        <w:rPr>
          <w:rFonts w:ascii="Cambria" w:hAnsi="Cambria"/>
          <w:u w:val="single"/>
        </w:rPr>
        <w:tab/>
      </w:r>
      <w:r w:rsidRPr="004634C1">
        <w:rPr>
          <w:rFonts w:ascii="Cambria" w:hAnsi="Cambria"/>
          <w:u w:val="single"/>
        </w:rPr>
        <w:tab/>
      </w:r>
    </w:p>
    <w:p w:rsidR="00590799" w:rsidRPr="004634C1" w:rsidRDefault="00590799" w:rsidP="00183649">
      <w:pPr>
        <w:spacing w:line="276" w:lineRule="auto"/>
        <w:ind w:firstLine="1350"/>
        <w:rPr>
          <w:rFonts w:ascii="Cambria" w:hAnsi="Cambria"/>
          <w:u w:val="single"/>
        </w:rPr>
      </w:pPr>
      <w:r w:rsidRPr="004634C1">
        <w:rPr>
          <w:rFonts w:ascii="Cambria" w:hAnsi="Cambria"/>
          <w:b/>
        </w:rPr>
        <w:t>MATRIC NO.</w:t>
      </w:r>
      <w:r w:rsidRPr="004634C1">
        <w:rPr>
          <w:rFonts w:ascii="Cambria" w:hAnsi="Cambria"/>
        </w:rPr>
        <w:tab/>
        <w:t xml:space="preserve">:  </w:t>
      </w:r>
      <w:r w:rsidRPr="004634C1">
        <w:rPr>
          <w:rFonts w:ascii="Cambria" w:hAnsi="Cambria"/>
          <w:u w:val="single"/>
        </w:rPr>
        <w:tab/>
      </w:r>
      <w:r w:rsidRPr="004634C1">
        <w:rPr>
          <w:rFonts w:ascii="Cambria" w:hAnsi="Cambria"/>
          <w:u w:val="single"/>
        </w:rPr>
        <w:tab/>
      </w:r>
      <w:r w:rsidR="00183649" w:rsidRPr="004634C1">
        <w:rPr>
          <w:rFonts w:ascii="Cambria" w:hAnsi="Cambria"/>
          <w:u w:val="single"/>
        </w:rPr>
        <w:t>______</w:t>
      </w:r>
    </w:p>
    <w:p w:rsidR="00590799" w:rsidRPr="004634C1" w:rsidRDefault="00590799" w:rsidP="00183649">
      <w:pPr>
        <w:spacing w:line="276" w:lineRule="auto"/>
        <w:ind w:firstLine="1350"/>
        <w:rPr>
          <w:rFonts w:ascii="Cambria" w:hAnsi="Cambria"/>
          <w:u w:val="single"/>
        </w:rPr>
      </w:pPr>
      <w:r w:rsidRPr="004634C1">
        <w:rPr>
          <w:rFonts w:ascii="Cambria" w:hAnsi="Cambria"/>
          <w:b/>
        </w:rPr>
        <w:t>YEAR</w:t>
      </w:r>
      <w:r w:rsidRPr="004634C1">
        <w:rPr>
          <w:rFonts w:ascii="Cambria" w:hAnsi="Cambria"/>
        </w:rPr>
        <w:tab/>
      </w:r>
      <w:r w:rsidRPr="004634C1">
        <w:rPr>
          <w:rFonts w:ascii="Cambria" w:hAnsi="Cambria"/>
        </w:rPr>
        <w:tab/>
        <w:t xml:space="preserve">:  </w:t>
      </w:r>
      <w:r w:rsidRPr="004634C1">
        <w:rPr>
          <w:rFonts w:ascii="Cambria" w:hAnsi="Cambria"/>
          <w:u w:val="single"/>
        </w:rPr>
        <w:tab/>
      </w:r>
      <w:r w:rsidRPr="004634C1">
        <w:rPr>
          <w:rFonts w:ascii="Cambria" w:hAnsi="Cambria"/>
          <w:u w:val="single"/>
        </w:rPr>
        <w:tab/>
      </w:r>
    </w:p>
    <w:p w:rsidR="006F1D6E" w:rsidRPr="004634C1" w:rsidRDefault="006F1D6E" w:rsidP="005360FD">
      <w:pPr>
        <w:pStyle w:val="NoSpacing"/>
        <w:ind w:left="1440" w:right="630"/>
        <w:jc w:val="both"/>
        <w:rPr>
          <w:rFonts w:ascii="Cambria" w:hAnsi="Cambria" w:cs="Arial"/>
          <w:bCs/>
        </w:rPr>
      </w:pPr>
    </w:p>
    <w:p w:rsidR="009E2286" w:rsidRPr="004634C1" w:rsidRDefault="009E2286" w:rsidP="009E2286">
      <w:pPr>
        <w:ind w:firstLine="1350"/>
        <w:rPr>
          <w:rFonts w:ascii="Calibri" w:hAnsi="Calibri" w:cs="Traditional Arabic"/>
          <w:bCs/>
          <w:i/>
        </w:rPr>
      </w:pPr>
      <w:r w:rsidRPr="00C26725">
        <w:rPr>
          <w:rFonts w:ascii="Traditional Arabic" w:hAnsi="Traditional Arabic" w:cs="Traditional Arabic"/>
          <w:bCs/>
          <w:i/>
          <w:rtl/>
        </w:rPr>
        <w:t>السلام عليكم ورحمة الله وبركاته</w:t>
      </w:r>
      <w:r w:rsidRPr="004634C1">
        <w:rPr>
          <w:rFonts w:ascii="Calibri" w:hAnsi="Calibri" w:cs="Traditional Arabic"/>
          <w:bCs/>
          <w:i/>
        </w:rPr>
        <w:t xml:space="preserve">       </w:t>
      </w:r>
    </w:p>
    <w:p w:rsidR="00590799" w:rsidRPr="005A072B" w:rsidRDefault="00590799" w:rsidP="004B2E67">
      <w:pPr>
        <w:pStyle w:val="Heading2"/>
        <w:ind w:firstLine="1350"/>
        <w:rPr>
          <w:i w:val="0"/>
          <w:iCs w:val="0"/>
          <w:sz w:val="22"/>
          <w:szCs w:val="22"/>
        </w:rPr>
      </w:pPr>
      <w:r w:rsidRPr="005A072B">
        <w:rPr>
          <w:i w:val="0"/>
          <w:iCs w:val="0"/>
          <w:sz w:val="22"/>
          <w:szCs w:val="22"/>
        </w:rPr>
        <w:t>WARNING FOR BEING ABSENT IN SEMESTER _</w:t>
      </w:r>
      <w:r w:rsidR="009E2286" w:rsidRPr="005A072B">
        <w:rPr>
          <w:i w:val="0"/>
          <w:iCs w:val="0"/>
          <w:sz w:val="22"/>
          <w:szCs w:val="22"/>
        </w:rPr>
        <w:t>__</w:t>
      </w:r>
      <w:proofErr w:type="gramStart"/>
      <w:r w:rsidRPr="005A072B">
        <w:rPr>
          <w:i w:val="0"/>
          <w:iCs w:val="0"/>
          <w:sz w:val="22"/>
          <w:szCs w:val="22"/>
        </w:rPr>
        <w:t>_</w:t>
      </w:r>
      <w:r w:rsidR="00183649" w:rsidRPr="005A072B">
        <w:rPr>
          <w:i w:val="0"/>
          <w:iCs w:val="0"/>
          <w:sz w:val="22"/>
          <w:szCs w:val="22"/>
        </w:rPr>
        <w:t xml:space="preserve"> </w:t>
      </w:r>
      <w:r w:rsidRPr="005A072B">
        <w:rPr>
          <w:i w:val="0"/>
          <w:iCs w:val="0"/>
          <w:sz w:val="22"/>
          <w:szCs w:val="22"/>
        </w:rPr>
        <w:t>,</w:t>
      </w:r>
      <w:proofErr w:type="gramEnd"/>
      <w:r w:rsidRPr="005A072B">
        <w:rPr>
          <w:i w:val="0"/>
          <w:iCs w:val="0"/>
          <w:sz w:val="22"/>
          <w:szCs w:val="22"/>
        </w:rPr>
        <w:t xml:space="preserve"> ____</w:t>
      </w:r>
      <w:r w:rsidR="009E2286" w:rsidRPr="005A072B">
        <w:rPr>
          <w:i w:val="0"/>
          <w:iCs w:val="0"/>
          <w:sz w:val="22"/>
          <w:szCs w:val="22"/>
        </w:rPr>
        <w:t>__</w:t>
      </w:r>
      <w:r w:rsidRPr="005A072B">
        <w:rPr>
          <w:i w:val="0"/>
          <w:iCs w:val="0"/>
          <w:sz w:val="22"/>
          <w:szCs w:val="22"/>
        </w:rPr>
        <w:t>_____</w:t>
      </w:r>
    </w:p>
    <w:p w:rsidR="00590799" w:rsidRPr="004634C1" w:rsidRDefault="00590799" w:rsidP="00590799">
      <w:pPr>
        <w:rPr>
          <w:rFonts w:ascii="Cambria" w:hAnsi="Cambria"/>
        </w:rPr>
      </w:pPr>
    </w:p>
    <w:p w:rsidR="00590799" w:rsidRPr="004634C1" w:rsidRDefault="00590799" w:rsidP="00183649">
      <w:pPr>
        <w:spacing w:line="276" w:lineRule="auto"/>
        <w:ind w:firstLine="1350"/>
        <w:rPr>
          <w:rFonts w:ascii="Cambria" w:hAnsi="Cambria"/>
        </w:rPr>
      </w:pPr>
      <w:r w:rsidRPr="004634C1">
        <w:rPr>
          <w:rFonts w:ascii="Cambria" w:hAnsi="Cambria"/>
          <w:b/>
        </w:rPr>
        <w:t>COURSE CODE</w:t>
      </w:r>
      <w:r w:rsidRPr="004634C1">
        <w:rPr>
          <w:rFonts w:ascii="Cambria" w:hAnsi="Cambria"/>
        </w:rPr>
        <w:t xml:space="preserve">  </w:t>
      </w:r>
      <w:r w:rsidR="009E2286" w:rsidRPr="004634C1">
        <w:rPr>
          <w:rFonts w:ascii="Cambria" w:hAnsi="Cambria"/>
        </w:rPr>
        <w:tab/>
      </w:r>
      <w:r w:rsidRPr="004634C1">
        <w:rPr>
          <w:rFonts w:ascii="Cambria" w:hAnsi="Cambria"/>
        </w:rPr>
        <w:tab/>
        <w:t xml:space="preserve">:  </w:t>
      </w:r>
      <w:r w:rsidRPr="004634C1">
        <w:rPr>
          <w:rFonts w:ascii="Cambria" w:hAnsi="Cambria"/>
          <w:u w:val="single"/>
        </w:rPr>
        <w:tab/>
      </w:r>
      <w:r w:rsidRPr="004634C1">
        <w:rPr>
          <w:rFonts w:ascii="Cambria" w:hAnsi="Cambria"/>
          <w:u w:val="single"/>
        </w:rPr>
        <w:tab/>
      </w:r>
      <w:r w:rsidRPr="004634C1">
        <w:rPr>
          <w:rFonts w:ascii="Cambria" w:hAnsi="Cambria"/>
          <w:u w:val="single"/>
        </w:rPr>
        <w:tab/>
      </w:r>
      <w:r w:rsidR="009E2286" w:rsidRPr="004634C1">
        <w:rPr>
          <w:rFonts w:ascii="Cambria" w:hAnsi="Cambria"/>
          <w:u w:val="single"/>
        </w:rPr>
        <w:tab/>
        <w:t>________</w:t>
      </w:r>
    </w:p>
    <w:p w:rsidR="00590799" w:rsidRPr="004634C1" w:rsidRDefault="00590799" w:rsidP="00183649">
      <w:pPr>
        <w:spacing w:line="276" w:lineRule="auto"/>
        <w:ind w:firstLine="1350"/>
        <w:rPr>
          <w:rFonts w:ascii="Cambria" w:hAnsi="Cambria"/>
        </w:rPr>
      </w:pPr>
      <w:r w:rsidRPr="004634C1">
        <w:rPr>
          <w:rFonts w:ascii="Cambria" w:hAnsi="Cambria"/>
          <w:b/>
          <w:bCs/>
        </w:rPr>
        <w:t>COURSE TITLE</w:t>
      </w:r>
      <w:r w:rsidRPr="004634C1">
        <w:rPr>
          <w:rFonts w:ascii="Cambria" w:hAnsi="Cambria"/>
          <w:b/>
          <w:bCs/>
        </w:rPr>
        <w:tab/>
      </w:r>
      <w:r w:rsidR="004B2E67" w:rsidRPr="004634C1">
        <w:rPr>
          <w:rFonts w:ascii="Cambria" w:hAnsi="Cambria"/>
          <w:b/>
          <w:bCs/>
        </w:rPr>
        <w:tab/>
      </w:r>
      <w:r w:rsidRPr="004634C1">
        <w:rPr>
          <w:rFonts w:ascii="Cambria" w:hAnsi="Cambria"/>
        </w:rPr>
        <w:t>:  _________________________________________</w:t>
      </w:r>
    </w:p>
    <w:p w:rsidR="00590799" w:rsidRPr="004634C1" w:rsidRDefault="00590799" w:rsidP="00183649">
      <w:pPr>
        <w:spacing w:line="276" w:lineRule="auto"/>
        <w:ind w:firstLine="1350"/>
        <w:rPr>
          <w:rFonts w:ascii="Cambria" w:hAnsi="Cambria"/>
        </w:rPr>
      </w:pPr>
      <w:r w:rsidRPr="004634C1">
        <w:rPr>
          <w:rFonts w:ascii="Cambria" w:hAnsi="Cambria"/>
          <w:b/>
        </w:rPr>
        <w:t>SECTION</w:t>
      </w:r>
      <w:r w:rsidRPr="004634C1">
        <w:rPr>
          <w:rFonts w:ascii="Cambria" w:hAnsi="Cambria"/>
        </w:rPr>
        <w:t xml:space="preserve">               </w:t>
      </w:r>
      <w:r w:rsidRPr="004634C1">
        <w:rPr>
          <w:rFonts w:ascii="Cambria" w:hAnsi="Cambria"/>
        </w:rPr>
        <w:tab/>
        <w:t xml:space="preserve">:  </w:t>
      </w:r>
      <w:r w:rsidRPr="004634C1">
        <w:rPr>
          <w:rFonts w:ascii="Cambria" w:hAnsi="Cambria"/>
          <w:u w:val="single"/>
        </w:rPr>
        <w:tab/>
      </w:r>
      <w:r w:rsidRPr="004634C1">
        <w:rPr>
          <w:rFonts w:ascii="Cambria" w:hAnsi="Cambria"/>
          <w:u w:val="single"/>
        </w:rPr>
        <w:tab/>
      </w:r>
    </w:p>
    <w:p w:rsidR="00590799" w:rsidRPr="004634C1" w:rsidRDefault="00590799" w:rsidP="00590799">
      <w:pPr>
        <w:rPr>
          <w:rFonts w:ascii="Cambria" w:hAnsi="Cambria"/>
        </w:rPr>
      </w:pPr>
    </w:p>
    <w:p w:rsidR="00590799" w:rsidRPr="004634C1" w:rsidRDefault="00590799" w:rsidP="004B2E67">
      <w:pPr>
        <w:pStyle w:val="BodyText"/>
        <w:ind w:left="1350" w:right="-90"/>
        <w:rPr>
          <w:rFonts w:ascii="Cambria" w:hAnsi="Cambria"/>
          <w:sz w:val="20"/>
          <w:szCs w:val="20"/>
        </w:rPr>
      </w:pPr>
      <w:r w:rsidRPr="004634C1">
        <w:rPr>
          <w:rFonts w:ascii="Cambria" w:hAnsi="Cambria"/>
          <w:sz w:val="20"/>
          <w:szCs w:val="20"/>
        </w:rPr>
        <w:t xml:space="preserve">This is to warn you that to date you have missed at least </w:t>
      </w:r>
      <w:r w:rsidRPr="004634C1">
        <w:rPr>
          <w:rFonts w:ascii="Cambria" w:hAnsi="Cambria"/>
          <w:b/>
          <w:sz w:val="20"/>
          <w:szCs w:val="20"/>
        </w:rPr>
        <w:t>10%</w:t>
      </w:r>
      <w:r w:rsidRPr="004634C1">
        <w:rPr>
          <w:rFonts w:ascii="Cambria" w:hAnsi="Cambria"/>
          <w:sz w:val="20"/>
          <w:szCs w:val="20"/>
        </w:rPr>
        <w:t xml:space="preserve"> of the total lecture hours of the course. According to the University’s regulations, this is a serious offence. You are required to explain your absence and support it with </w:t>
      </w:r>
      <w:r w:rsidRPr="004634C1">
        <w:rPr>
          <w:rFonts w:ascii="Cambria" w:hAnsi="Cambria"/>
          <w:b/>
          <w:sz w:val="20"/>
          <w:szCs w:val="20"/>
        </w:rPr>
        <w:t>valid documents</w:t>
      </w:r>
      <w:r w:rsidRPr="004634C1">
        <w:rPr>
          <w:rFonts w:ascii="Cambria" w:hAnsi="Cambria"/>
          <w:sz w:val="20"/>
          <w:szCs w:val="20"/>
        </w:rPr>
        <w:t xml:space="preserve"> immediately. </w:t>
      </w:r>
      <w:r w:rsidRPr="004634C1">
        <w:rPr>
          <w:rFonts w:ascii="Cambria" w:hAnsi="Cambria"/>
          <w:b/>
          <w:sz w:val="20"/>
          <w:szCs w:val="20"/>
        </w:rPr>
        <w:t xml:space="preserve">If you fail to meet the 80% attendance requirement, you will be barred </w:t>
      </w:r>
      <w:r w:rsidRPr="004634C1">
        <w:rPr>
          <w:rFonts w:ascii="Cambria" w:eastAsia="Calibri" w:hAnsi="Cambria"/>
          <w:b/>
          <w:bCs/>
          <w:color w:val="000000"/>
          <w:spacing w:val="-4"/>
          <w:w w:val="110"/>
          <w:sz w:val="20"/>
          <w:szCs w:val="20"/>
        </w:rPr>
        <w:t xml:space="preserve">from taking the final assessment of the registered course for the semester. </w:t>
      </w:r>
      <w:r w:rsidRPr="004634C1">
        <w:rPr>
          <w:rFonts w:ascii="Cambria" w:hAnsi="Cambria"/>
          <w:sz w:val="20"/>
          <w:szCs w:val="20"/>
        </w:rPr>
        <w:t>This carries a ‘Y’ grade which is equivalent to an ‘F’. Your scholarship or financial loan will also be reduced by 25% in the following semester.</w:t>
      </w:r>
    </w:p>
    <w:p w:rsidR="00590799" w:rsidRPr="004634C1" w:rsidRDefault="00590799" w:rsidP="00590799">
      <w:pPr>
        <w:pStyle w:val="BodyText"/>
        <w:ind w:right="-90"/>
        <w:rPr>
          <w:rFonts w:ascii="Cambria" w:hAnsi="Cambria"/>
          <w:sz w:val="20"/>
          <w:szCs w:val="20"/>
        </w:rPr>
      </w:pPr>
    </w:p>
    <w:p w:rsidR="00590799" w:rsidRPr="004634C1" w:rsidRDefault="00590799" w:rsidP="004B2E67">
      <w:pPr>
        <w:pStyle w:val="BodyText"/>
        <w:ind w:left="1350" w:right="-90"/>
        <w:rPr>
          <w:rFonts w:ascii="Cambria" w:hAnsi="Cambria"/>
          <w:sz w:val="20"/>
          <w:szCs w:val="20"/>
        </w:rPr>
      </w:pPr>
      <w:r w:rsidRPr="004634C1">
        <w:rPr>
          <w:rFonts w:ascii="Cambria" w:hAnsi="Cambria"/>
          <w:sz w:val="20"/>
          <w:szCs w:val="20"/>
        </w:rPr>
        <w:t xml:space="preserve">Please be warned that should you receive a barring letter, you have a maximum of only </w:t>
      </w:r>
      <w:r w:rsidRPr="004634C1">
        <w:rPr>
          <w:rFonts w:ascii="Cambria" w:hAnsi="Cambria"/>
          <w:b/>
          <w:sz w:val="20"/>
          <w:szCs w:val="20"/>
        </w:rPr>
        <w:t>three</w:t>
      </w:r>
      <w:r w:rsidRPr="004634C1">
        <w:rPr>
          <w:rFonts w:ascii="Cambria" w:hAnsi="Cambria"/>
          <w:sz w:val="20"/>
          <w:szCs w:val="20"/>
        </w:rPr>
        <w:t xml:space="preserve"> working days from the issuance date of the letter to appeal to t</w:t>
      </w:r>
      <w:r w:rsidR="00721382">
        <w:rPr>
          <w:rFonts w:ascii="Cambria" w:hAnsi="Cambria"/>
          <w:sz w:val="20"/>
          <w:szCs w:val="20"/>
        </w:rPr>
        <w:t>he Deputy Dean (Academic and Industrial Linkages</w:t>
      </w:r>
      <w:r w:rsidRPr="004634C1">
        <w:rPr>
          <w:rFonts w:ascii="Cambria" w:hAnsi="Cambria"/>
          <w:sz w:val="20"/>
          <w:szCs w:val="20"/>
        </w:rPr>
        <w:t xml:space="preserve">) of the </w:t>
      </w:r>
      <w:proofErr w:type="spellStart"/>
      <w:r w:rsidRPr="004634C1">
        <w:rPr>
          <w:rFonts w:ascii="Cambria" w:hAnsi="Cambria"/>
          <w:sz w:val="20"/>
          <w:szCs w:val="20"/>
        </w:rPr>
        <w:t>Kulliyyah</w:t>
      </w:r>
      <w:proofErr w:type="spellEnd"/>
      <w:r w:rsidRPr="004634C1">
        <w:rPr>
          <w:rFonts w:ascii="Cambria" w:hAnsi="Cambria"/>
          <w:sz w:val="20"/>
          <w:szCs w:val="20"/>
        </w:rPr>
        <w:t xml:space="preserve"> for revocation. Your appeal letter must clearly explain your repeated absence from class and must be attached with all the necessary documents that can justify your appeal. </w:t>
      </w:r>
    </w:p>
    <w:p w:rsidR="00590799" w:rsidRPr="004634C1" w:rsidRDefault="00590799" w:rsidP="00590799">
      <w:pPr>
        <w:jc w:val="both"/>
        <w:rPr>
          <w:rFonts w:ascii="Cambria" w:hAnsi="Cambria"/>
          <w:sz w:val="20"/>
          <w:szCs w:val="20"/>
        </w:rPr>
      </w:pPr>
    </w:p>
    <w:p w:rsidR="00590799" w:rsidRPr="004634C1" w:rsidRDefault="00590799" w:rsidP="004B2E67">
      <w:pPr>
        <w:ind w:firstLine="1350"/>
        <w:jc w:val="both"/>
        <w:rPr>
          <w:rFonts w:ascii="Cambria" w:hAnsi="Cambria"/>
          <w:i/>
          <w:sz w:val="20"/>
          <w:szCs w:val="20"/>
        </w:rPr>
      </w:pPr>
      <w:r w:rsidRPr="004634C1">
        <w:rPr>
          <w:rFonts w:ascii="Cambria" w:hAnsi="Cambria"/>
          <w:sz w:val="20"/>
          <w:szCs w:val="20"/>
        </w:rPr>
        <w:t xml:space="preserve">Thank you. </w:t>
      </w:r>
      <w:r w:rsidRPr="004634C1">
        <w:rPr>
          <w:rFonts w:ascii="Cambria" w:hAnsi="Cambria"/>
          <w:sz w:val="20"/>
          <w:szCs w:val="20"/>
          <w:rtl/>
        </w:rPr>
        <w:t>ﻮﺍﻠﺴﻼﻢ</w:t>
      </w:r>
      <w:bookmarkStart w:id="0" w:name="_GoBack"/>
      <w:bookmarkEnd w:id="0"/>
    </w:p>
    <w:p w:rsidR="00590799" w:rsidRPr="004634C1" w:rsidRDefault="00590799" w:rsidP="00590799">
      <w:pPr>
        <w:jc w:val="both"/>
        <w:rPr>
          <w:rFonts w:ascii="Cambria" w:hAnsi="Cambria"/>
          <w:sz w:val="20"/>
          <w:szCs w:val="20"/>
        </w:rPr>
      </w:pPr>
    </w:p>
    <w:p w:rsidR="00590799" w:rsidRPr="004634C1" w:rsidRDefault="00590799" w:rsidP="00590799">
      <w:pPr>
        <w:jc w:val="both"/>
        <w:rPr>
          <w:rFonts w:ascii="Cambria" w:hAnsi="Cambria"/>
          <w:sz w:val="20"/>
          <w:szCs w:val="20"/>
        </w:rPr>
      </w:pPr>
    </w:p>
    <w:p w:rsidR="00590799" w:rsidRPr="004634C1" w:rsidRDefault="00590799" w:rsidP="004B2E67">
      <w:pPr>
        <w:ind w:firstLine="1350"/>
        <w:jc w:val="both"/>
        <w:rPr>
          <w:rFonts w:ascii="Cambria" w:hAnsi="Cambria"/>
          <w:sz w:val="20"/>
          <w:szCs w:val="20"/>
          <w:u w:val="single"/>
        </w:rPr>
      </w:pPr>
      <w:r w:rsidRPr="004634C1">
        <w:rPr>
          <w:rFonts w:ascii="Cambria" w:hAnsi="Cambria"/>
          <w:sz w:val="20"/>
          <w:szCs w:val="20"/>
          <w:u w:val="single"/>
        </w:rPr>
        <w:t>__________________________________</w:t>
      </w:r>
    </w:p>
    <w:p w:rsidR="00590799" w:rsidRPr="004634C1" w:rsidRDefault="00590799" w:rsidP="004B2E67">
      <w:pPr>
        <w:pStyle w:val="BodyText"/>
        <w:ind w:firstLine="1350"/>
        <w:rPr>
          <w:rFonts w:ascii="Cambria" w:hAnsi="Cambria"/>
          <w:sz w:val="20"/>
          <w:szCs w:val="20"/>
        </w:rPr>
      </w:pPr>
      <w:r w:rsidRPr="004634C1">
        <w:rPr>
          <w:rFonts w:ascii="Cambria" w:hAnsi="Cambria"/>
          <w:sz w:val="20"/>
          <w:szCs w:val="20"/>
        </w:rPr>
        <w:t>(Signature and Name of Course Instructor)</w:t>
      </w:r>
    </w:p>
    <w:p w:rsidR="00590799" w:rsidRPr="004634C1" w:rsidRDefault="00590799" w:rsidP="004B2E67">
      <w:pPr>
        <w:ind w:firstLine="1350"/>
        <w:jc w:val="both"/>
        <w:rPr>
          <w:rFonts w:ascii="Cambria" w:hAnsi="Cambria"/>
          <w:sz w:val="20"/>
          <w:szCs w:val="20"/>
        </w:rPr>
      </w:pPr>
      <w:r w:rsidRPr="004634C1">
        <w:rPr>
          <w:rFonts w:ascii="Cambria" w:hAnsi="Cambria"/>
          <w:sz w:val="20"/>
          <w:szCs w:val="20"/>
        </w:rPr>
        <w:t>Course instructor of ___________________________ (Course Code and Section)</w:t>
      </w:r>
    </w:p>
    <w:p w:rsidR="00590799" w:rsidRPr="004634C1" w:rsidRDefault="00590799" w:rsidP="00590799">
      <w:pPr>
        <w:ind w:right="-720"/>
        <w:rPr>
          <w:rFonts w:ascii="Cambria" w:hAnsi="Cambria"/>
          <w:sz w:val="20"/>
          <w:szCs w:val="20"/>
        </w:rPr>
      </w:pPr>
    </w:p>
    <w:p w:rsidR="00590799" w:rsidRPr="004634C1" w:rsidRDefault="00590799" w:rsidP="005A072B">
      <w:pPr>
        <w:ind w:right="-720" w:firstLine="1350"/>
        <w:rPr>
          <w:rFonts w:ascii="Cambria" w:hAnsi="Cambria"/>
          <w:sz w:val="20"/>
          <w:szCs w:val="20"/>
        </w:rPr>
      </w:pPr>
      <w:proofErr w:type="gramStart"/>
      <w:r w:rsidRPr="004634C1">
        <w:rPr>
          <w:rFonts w:ascii="Cambria" w:hAnsi="Cambria"/>
          <w:sz w:val="20"/>
          <w:szCs w:val="20"/>
        </w:rPr>
        <w:t>c.c</w:t>
      </w:r>
      <w:proofErr w:type="gramEnd"/>
      <w:r w:rsidRPr="004634C1">
        <w:rPr>
          <w:rFonts w:ascii="Cambria" w:hAnsi="Cambria"/>
          <w:sz w:val="20"/>
          <w:szCs w:val="20"/>
        </w:rPr>
        <w:t>.</w:t>
      </w:r>
      <w:r w:rsidRPr="004634C1">
        <w:rPr>
          <w:rFonts w:ascii="Cambria" w:hAnsi="Cambria"/>
          <w:sz w:val="20"/>
          <w:szCs w:val="20"/>
        </w:rPr>
        <w:tab/>
        <w:t>Head, Department of __________________, KIRKHS</w:t>
      </w:r>
      <w:r w:rsidRPr="004634C1">
        <w:rPr>
          <w:rFonts w:ascii="Cambria" w:hAnsi="Cambria"/>
          <w:sz w:val="20"/>
          <w:szCs w:val="20"/>
        </w:rPr>
        <w:tab/>
      </w:r>
    </w:p>
    <w:p w:rsidR="00590799" w:rsidRPr="004634C1" w:rsidRDefault="00590799" w:rsidP="00183649">
      <w:pPr>
        <w:ind w:right="-720" w:firstLine="2160"/>
        <w:rPr>
          <w:rFonts w:ascii="Cambria" w:hAnsi="Cambria"/>
          <w:sz w:val="20"/>
          <w:szCs w:val="20"/>
        </w:rPr>
      </w:pPr>
      <w:r w:rsidRPr="004634C1">
        <w:rPr>
          <w:rFonts w:ascii="Cambria" w:hAnsi="Cambria"/>
          <w:sz w:val="20"/>
          <w:szCs w:val="20"/>
        </w:rPr>
        <w:t>Parents/Guardian</w:t>
      </w:r>
      <w:r w:rsidRPr="004634C1">
        <w:rPr>
          <w:rFonts w:ascii="Cambria" w:hAnsi="Cambria"/>
          <w:sz w:val="20"/>
          <w:szCs w:val="20"/>
        </w:rPr>
        <w:tab/>
      </w:r>
      <w:r w:rsidRPr="004634C1">
        <w:rPr>
          <w:rFonts w:ascii="Cambria" w:hAnsi="Cambria"/>
          <w:sz w:val="20"/>
          <w:szCs w:val="20"/>
        </w:rPr>
        <w:tab/>
      </w:r>
      <w:r w:rsidRPr="004634C1">
        <w:rPr>
          <w:rFonts w:ascii="Cambria" w:hAnsi="Cambria"/>
          <w:sz w:val="20"/>
          <w:szCs w:val="20"/>
        </w:rPr>
        <w:tab/>
      </w:r>
      <w:r w:rsidRPr="004634C1">
        <w:rPr>
          <w:rFonts w:ascii="Cambria" w:hAnsi="Cambria"/>
          <w:sz w:val="20"/>
          <w:szCs w:val="20"/>
        </w:rPr>
        <w:tab/>
      </w:r>
      <w:r w:rsidRPr="004634C1">
        <w:rPr>
          <w:rFonts w:ascii="Cambria" w:hAnsi="Cambria"/>
          <w:sz w:val="20"/>
          <w:szCs w:val="20"/>
        </w:rPr>
        <w:tab/>
      </w:r>
      <w:r w:rsidRPr="004634C1">
        <w:rPr>
          <w:rFonts w:ascii="Cambria" w:hAnsi="Cambria"/>
          <w:sz w:val="20"/>
          <w:szCs w:val="20"/>
        </w:rPr>
        <w:tab/>
      </w:r>
    </w:p>
    <w:p w:rsidR="00590799" w:rsidRPr="004634C1" w:rsidRDefault="00590799" w:rsidP="00590799">
      <w:pPr>
        <w:rPr>
          <w:rFonts w:ascii="Cambria" w:hAnsi="Cambria"/>
          <w:sz w:val="20"/>
          <w:szCs w:val="20"/>
        </w:rPr>
      </w:pPr>
    </w:p>
    <w:p w:rsidR="00590799" w:rsidRPr="004634C1" w:rsidRDefault="00590799" w:rsidP="00183649">
      <w:pPr>
        <w:ind w:firstLine="2160"/>
        <w:rPr>
          <w:rFonts w:ascii="Cambria" w:hAnsi="Cambria"/>
          <w:sz w:val="16"/>
          <w:szCs w:val="16"/>
        </w:rPr>
      </w:pPr>
      <w:r w:rsidRPr="004634C1">
        <w:rPr>
          <w:rFonts w:ascii="Cambria" w:hAnsi="Cambria"/>
          <w:sz w:val="16"/>
          <w:szCs w:val="16"/>
        </w:rPr>
        <w:t>(Delete whichever is inapplicable)</w:t>
      </w:r>
      <w:r w:rsidRPr="004634C1">
        <w:rPr>
          <w:rFonts w:ascii="Cambria" w:hAnsi="Cambria"/>
          <w:sz w:val="16"/>
          <w:szCs w:val="16"/>
        </w:rPr>
        <w:tab/>
      </w:r>
      <w:r w:rsidRPr="004634C1">
        <w:rPr>
          <w:rFonts w:ascii="Cambria" w:hAnsi="Cambria"/>
          <w:sz w:val="16"/>
          <w:szCs w:val="16"/>
        </w:rPr>
        <w:tab/>
      </w:r>
      <w:r w:rsidRPr="004634C1">
        <w:rPr>
          <w:rFonts w:ascii="Cambria" w:hAnsi="Cambria"/>
          <w:sz w:val="16"/>
          <w:szCs w:val="16"/>
        </w:rPr>
        <w:tab/>
      </w:r>
      <w:r w:rsidRPr="004634C1">
        <w:rPr>
          <w:rFonts w:ascii="Cambria" w:hAnsi="Cambria"/>
          <w:sz w:val="16"/>
          <w:szCs w:val="16"/>
        </w:rPr>
        <w:tab/>
      </w:r>
    </w:p>
    <w:p w:rsidR="00590799" w:rsidRPr="004634C1" w:rsidRDefault="00590799" w:rsidP="00590799">
      <w:pPr>
        <w:rPr>
          <w:rFonts w:ascii="Cambria" w:hAnsi="Cambria"/>
          <w:sz w:val="20"/>
          <w:szCs w:val="20"/>
        </w:rPr>
      </w:pPr>
    </w:p>
    <w:p w:rsidR="00590799" w:rsidRPr="004634C1" w:rsidRDefault="00590799" w:rsidP="004B2E67">
      <w:pPr>
        <w:ind w:firstLine="1350"/>
        <w:rPr>
          <w:rFonts w:ascii="Cambria" w:hAnsi="Cambria"/>
          <w:sz w:val="20"/>
          <w:szCs w:val="20"/>
        </w:rPr>
      </w:pPr>
      <w:r w:rsidRPr="004634C1">
        <w:rPr>
          <w:rFonts w:ascii="Cambria" w:hAnsi="Cambria"/>
          <w:sz w:val="20"/>
          <w:szCs w:val="20"/>
        </w:rPr>
        <w:t>--------------------------------------------------------------------------------------------------------------------------------</w:t>
      </w:r>
    </w:p>
    <w:p w:rsidR="00590799" w:rsidRPr="004634C1" w:rsidRDefault="00590799" w:rsidP="004B2E67">
      <w:pPr>
        <w:ind w:firstLine="1350"/>
        <w:rPr>
          <w:rFonts w:ascii="Cambria" w:hAnsi="Cambria"/>
          <w:sz w:val="20"/>
          <w:szCs w:val="20"/>
        </w:rPr>
      </w:pPr>
      <w:r w:rsidRPr="004634C1">
        <w:rPr>
          <w:rFonts w:ascii="Cambria" w:hAnsi="Cambria"/>
          <w:b/>
          <w:sz w:val="20"/>
          <w:szCs w:val="20"/>
        </w:rPr>
        <w:t>PEMBERITAHUAN</w:t>
      </w:r>
      <w:r w:rsidRPr="004634C1">
        <w:rPr>
          <w:rFonts w:ascii="Cambria" w:hAnsi="Cambria"/>
          <w:sz w:val="20"/>
          <w:szCs w:val="20"/>
        </w:rPr>
        <w:t xml:space="preserve"> </w:t>
      </w:r>
      <w:r w:rsidRPr="004634C1">
        <w:rPr>
          <w:rFonts w:ascii="Cambria" w:hAnsi="Cambria"/>
          <w:b/>
          <w:sz w:val="20"/>
          <w:szCs w:val="20"/>
        </w:rPr>
        <w:t>KEPADA IBUBAPA/PENJAGA PELAJAR</w:t>
      </w:r>
      <w:r w:rsidRPr="004634C1">
        <w:rPr>
          <w:rFonts w:ascii="Cambria" w:hAnsi="Cambria"/>
          <w:sz w:val="20"/>
          <w:szCs w:val="20"/>
        </w:rPr>
        <w:t xml:space="preserve">:   </w:t>
      </w:r>
    </w:p>
    <w:p w:rsidR="00590799" w:rsidRPr="004634C1" w:rsidRDefault="00590799" w:rsidP="004B2E67">
      <w:pPr>
        <w:ind w:left="1350"/>
        <w:jc w:val="mediumKashida"/>
        <w:rPr>
          <w:rFonts w:ascii="Cambria" w:hAnsi="Cambria"/>
          <w:bCs/>
          <w:iCs/>
        </w:rPr>
      </w:pPr>
      <w:proofErr w:type="spellStart"/>
      <w:r w:rsidRPr="004634C1">
        <w:rPr>
          <w:rFonts w:ascii="Cambria" w:hAnsi="Cambria"/>
          <w:i/>
          <w:sz w:val="20"/>
          <w:szCs w:val="20"/>
        </w:rPr>
        <w:t>Anak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tuan</w:t>
      </w:r>
      <w:proofErr w:type="spellEnd"/>
      <w:r w:rsidRPr="004634C1">
        <w:rPr>
          <w:rFonts w:ascii="Cambria" w:hAnsi="Cambria"/>
          <w:i/>
          <w:sz w:val="20"/>
          <w:szCs w:val="20"/>
        </w:rPr>
        <w:t>/</w:t>
      </w:r>
      <w:proofErr w:type="spellStart"/>
      <w:r w:rsidRPr="004634C1">
        <w:rPr>
          <w:rFonts w:ascii="Cambria" w:hAnsi="Cambria"/>
          <w:i/>
          <w:sz w:val="20"/>
          <w:szCs w:val="20"/>
        </w:rPr>
        <w:t>puan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tidak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hadir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ke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kelas</w:t>
      </w:r>
      <w:proofErr w:type="spellEnd"/>
      <w:r w:rsidRPr="004634C1">
        <w:rPr>
          <w:rFonts w:ascii="Cambria" w:hAnsi="Cambria"/>
          <w:i/>
          <w:sz w:val="20"/>
          <w:szCs w:val="20"/>
        </w:rPr>
        <w:t>/</w:t>
      </w:r>
      <w:proofErr w:type="spellStart"/>
      <w:r w:rsidRPr="004634C1">
        <w:rPr>
          <w:rFonts w:ascii="Cambria" w:hAnsi="Cambria"/>
          <w:i/>
          <w:sz w:val="20"/>
          <w:szCs w:val="20"/>
        </w:rPr>
        <w:t>kuliah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sebanyak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10% </w:t>
      </w:r>
      <w:proofErr w:type="spellStart"/>
      <w:r w:rsidRPr="004634C1">
        <w:rPr>
          <w:rFonts w:ascii="Cambria" w:hAnsi="Cambria"/>
          <w:i/>
          <w:sz w:val="20"/>
          <w:szCs w:val="20"/>
        </w:rPr>
        <w:t>daripada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jumlah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jam </w:t>
      </w:r>
      <w:proofErr w:type="spellStart"/>
      <w:r w:rsidRPr="004634C1">
        <w:rPr>
          <w:rFonts w:ascii="Cambria" w:hAnsi="Cambria"/>
          <w:i/>
          <w:sz w:val="20"/>
          <w:szCs w:val="20"/>
        </w:rPr>
        <w:t>kuliah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. </w:t>
      </w:r>
      <w:proofErr w:type="spellStart"/>
      <w:r w:rsidRPr="004634C1">
        <w:rPr>
          <w:rFonts w:ascii="Cambria" w:hAnsi="Cambria"/>
          <w:i/>
          <w:sz w:val="20"/>
          <w:szCs w:val="20"/>
        </w:rPr>
        <w:t>Jika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ketidakhadiranya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mencapai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20%, </w:t>
      </w:r>
      <w:proofErr w:type="spellStart"/>
      <w:proofErr w:type="gramStart"/>
      <w:r w:rsidRPr="004634C1">
        <w:rPr>
          <w:rFonts w:ascii="Cambria" w:hAnsi="Cambria"/>
          <w:i/>
          <w:sz w:val="20"/>
          <w:szCs w:val="20"/>
        </w:rPr>
        <w:t>akan</w:t>
      </w:r>
      <w:proofErr w:type="spellEnd"/>
      <w:proofErr w:type="gram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diberikan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gred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‘Y’ </w:t>
      </w:r>
      <w:proofErr w:type="spellStart"/>
      <w:r w:rsidRPr="004634C1">
        <w:rPr>
          <w:rFonts w:ascii="Cambria" w:hAnsi="Cambria"/>
          <w:i/>
          <w:sz w:val="20"/>
          <w:szCs w:val="20"/>
        </w:rPr>
        <w:t>untuk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subjek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ini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, yang </w:t>
      </w:r>
      <w:proofErr w:type="spellStart"/>
      <w:r w:rsidRPr="004634C1">
        <w:rPr>
          <w:rFonts w:ascii="Cambria" w:hAnsi="Cambria"/>
          <w:i/>
          <w:sz w:val="20"/>
          <w:szCs w:val="20"/>
        </w:rPr>
        <w:t>menyamai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gred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‘F’ (</w:t>
      </w:r>
      <w:proofErr w:type="spellStart"/>
      <w:r w:rsidRPr="004634C1">
        <w:rPr>
          <w:rFonts w:ascii="Cambria" w:hAnsi="Cambria"/>
          <w:i/>
          <w:sz w:val="20"/>
          <w:szCs w:val="20"/>
        </w:rPr>
        <w:t>Gagal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). </w:t>
      </w:r>
      <w:proofErr w:type="spellStart"/>
      <w:r w:rsidRPr="004634C1">
        <w:rPr>
          <w:rFonts w:ascii="Cambria" w:hAnsi="Cambria"/>
          <w:i/>
          <w:sz w:val="20"/>
          <w:szCs w:val="20"/>
        </w:rPr>
        <w:t>Gred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ini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proofErr w:type="gramStart"/>
      <w:r w:rsidRPr="004634C1">
        <w:rPr>
          <w:rFonts w:ascii="Cambria" w:hAnsi="Cambria"/>
          <w:i/>
          <w:sz w:val="20"/>
          <w:szCs w:val="20"/>
        </w:rPr>
        <w:t>akan</w:t>
      </w:r>
      <w:proofErr w:type="spellEnd"/>
      <w:proofErr w:type="gram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dicatitkan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di </w:t>
      </w:r>
      <w:proofErr w:type="spellStart"/>
      <w:r w:rsidRPr="004634C1">
        <w:rPr>
          <w:rFonts w:ascii="Cambria" w:hAnsi="Cambria"/>
          <w:i/>
          <w:sz w:val="20"/>
          <w:szCs w:val="20"/>
        </w:rPr>
        <w:t>dalam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rekod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akademik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anak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tuan</w:t>
      </w:r>
      <w:proofErr w:type="spellEnd"/>
      <w:r w:rsidRPr="004634C1">
        <w:rPr>
          <w:rFonts w:ascii="Cambria" w:hAnsi="Cambria"/>
          <w:i/>
          <w:sz w:val="20"/>
          <w:szCs w:val="20"/>
        </w:rPr>
        <w:t>/</w:t>
      </w:r>
      <w:proofErr w:type="spellStart"/>
      <w:r w:rsidRPr="004634C1">
        <w:rPr>
          <w:rFonts w:ascii="Cambria" w:hAnsi="Cambria"/>
          <w:i/>
          <w:sz w:val="20"/>
          <w:szCs w:val="20"/>
        </w:rPr>
        <w:t>puan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dan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markah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keseluruhan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pengajian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beliau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akan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jatuh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. </w:t>
      </w:r>
      <w:proofErr w:type="spellStart"/>
      <w:r w:rsidRPr="004634C1">
        <w:rPr>
          <w:rFonts w:ascii="Cambria" w:hAnsi="Cambria"/>
          <w:i/>
          <w:sz w:val="20"/>
          <w:szCs w:val="20"/>
        </w:rPr>
        <w:t>Jika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ini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berlaku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, </w:t>
      </w:r>
      <w:proofErr w:type="spellStart"/>
      <w:r w:rsidRPr="004634C1">
        <w:rPr>
          <w:rFonts w:ascii="Cambria" w:hAnsi="Cambria"/>
          <w:i/>
          <w:sz w:val="20"/>
          <w:szCs w:val="20"/>
        </w:rPr>
        <w:t>ada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kemungkinan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besar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beliau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proofErr w:type="gramStart"/>
      <w:r w:rsidRPr="004634C1">
        <w:rPr>
          <w:rFonts w:ascii="Cambria" w:hAnsi="Cambria"/>
          <w:i/>
          <w:sz w:val="20"/>
          <w:szCs w:val="20"/>
        </w:rPr>
        <w:t>akan</w:t>
      </w:r>
      <w:proofErr w:type="spellEnd"/>
      <w:proofErr w:type="gram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diberhentikan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daripada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universiti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. </w:t>
      </w:r>
      <w:proofErr w:type="spellStart"/>
      <w:r w:rsidRPr="004634C1">
        <w:rPr>
          <w:rFonts w:ascii="Cambria" w:hAnsi="Cambria"/>
          <w:i/>
          <w:sz w:val="20"/>
          <w:szCs w:val="20"/>
        </w:rPr>
        <w:t>Pihak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universiti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berharap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tuan</w:t>
      </w:r>
      <w:proofErr w:type="spellEnd"/>
      <w:r w:rsidRPr="004634C1">
        <w:rPr>
          <w:rFonts w:ascii="Cambria" w:hAnsi="Cambria"/>
          <w:i/>
          <w:sz w:val="20"/>
          <w:szCs w:val="20"/>
        </w:rPr>
        <w:t>/</w:t>
      </w:r>
      <w:proofErr w:type="spellStart"/>
      <w:r w:rsidRPr="004634C1">
        <w:rPr>
          <w:rFonts w:ascii="Cambria" w:hAnsi="Cambria"/>
          <w:i/>
          <w:sz w:val="20"/>
          <w:szCs w:val="20"/>
        </w:rPr>
        <w:t>puan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proofErr w:type="gramStart"/>
      <w:r w:rsidRPr="004634C1">
        <w:rPr>
          <w:rFonts w:ascii="Cambria" w:hAnsi="Cambria"/>
          <w:i/>
          <w:sz w:val="20"/>
          <w:szCs w:val="20"/>
        </w:rPr>
        <w:t>akan</w:t>
      </w:r>
      <w:proofErr w:type="spellEnd"/>
      <w:proofErr w:type="gram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mengambil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langkah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yang </w:t>
      </w:r>
      <w:proofErr w:type="spellStart"/>
      <w:r w:rsidRPr="004634C1">
        <w:rPr>
          <w:rFonts w:ascii="Cambria" w:hAnsi="Cambria"/>
          <w:i/>
          <w:sz w:val="20"/>
          <w:szCs w:val="20"/>
        </w:rPr>
        <w:t>sewajarnya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untuk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memastikan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anak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tuan</w:t>
      </w:r>
      <w:proofErr w:type="spellEnd"/>
      <w:r w:rsidRPr="004634C1">
        <w:rPr>
          <w:rFonts w:ascii="Cambria" w:hAnsi="Cambria"/>
          <w:i/>
          <w:sz w:val="20"/>
          <w:szCs w:val="20"/>
        </w:rPr>
        <w:t>/</w:t>
      </w:r>
      <w:proofErr w:type="spellStart"/>
      <w:r w:rsidRPr="004634C1">
        <w:rPr>
          <w:rFonts w:ascii="Cambria" w:hAnsi="Cambria"/>
          <w:i/>
          <w:sz w:val="20"/>
          <w:szCs w:val="20"/>
        </w:rPr>
        <w:t>puan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hadir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semula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mengikuti</w:t>
      </w:r>
      <w:proofErr w:type="spellEnd"/>
      <w:r w:rsidRPr="004634C1">
        <w:rPr>
          <w:rFonts w:ascii="Cambria" w:hAnsi="Cambria"/>
          <w:i/>
          <w:sz w:val="20"/>
          <w:szCs w:val="20"/>
        </w:rPr>
        <w:t xml:space="preserve"> </w:t>
      </w:r>
      <w:proofErr w:type="spellStart"/>
      <w:r w:rsidRPr="004634C1">
        <w:rPr>
          <w:rFonts w:ascii="Cambria" w:hAnsi="Cambria"/>
          <w:i/>
          <w:sz w:val="20"/>
          <w:szCs w:val="20"/>
        </w:rPr>
        <w:t>kuliah</w:t>
      </w:r>
      <w:proofErr w:type="spellEnd"/>
      <w:r w:rsidRPr="004634C1">
        <w:rPr>
          <w:rFonts w:ascii="Cambria" w:hAnsi="Cambria"/>
          <w:i/>
          <w:sz w:val="20"/>
          <w:szCs w:val="20"/>
        </w:rPr>
        <w:t>.</w:t>
      </w:r>
    </w:p>
    <w:sectPr w:rsidR="00590799" w:rsidRPr="004634C1" w:rsidSect="00590799">
      <w:headerReference w:type="default" r:id="rId10"/>
      <w:footerReference w:type="default" r:id="rId11"/>
      <w:pgSz w:w="11909" w:h="16834" w:code="9"/>
      <w:pgMar w:top="1800" w:right="1019" w:bottom="1260" w:left="0" w:header="720" w:footer="9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074" w:rsidRDefault="009C1074" w:rsidP="00013947">
      <w:r>
        <w:separator/>
      </w:r>
    </w:p>
  </w:endnote>
  <w:endnote w:type="continuationSeparator" w:id="0">
    <w:p w:rsidR="009C1074" w:rsidRDefault="009C1074" w:rsidP="00013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Nuptial Script LT Std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Leelawadee UI">
    <w:altName w:val="Arial Unicode MS"/>
    <w:charset w:val="00"/>
    <w:family w:val="swiss"/>
    <w:pitch w:val="variable"/>
    <w:sig w:usb0="00000000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947" w:rsidRPr="00BD5905" w:rsidRDefault="00E32E4D" w:rsidP="00F06808">
    <w:pPr>
      <w:pStyle w:val="Footer"/>
      <w:jc w:val="center"/>
      <w:rPr>
        <w:rFonts w:ascii="Nuptial Script LT Std" w:hAnsi="Nuptial Script LT Std"/>
        <w:b/>
        <w:sz w:val="34"/>
        <w:szCs w:val="34"/>
      </w:rPr>
    </w:pPr>
    <w:r w:rsidRPr="007D3433">
      <w:rPr>
        <w:rFonts w:ascii="Nuptial Script LT Std" w:hAnsi="Nuptial Script LT Std"/>
        <w:b/>
        <w:noProof/>
        <w:sz w:val="34"/>
        <w:szCs w:val="34"/>
        <w:lang w:val="ms-MY" w:eastAsia="ms-MY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790A1AD" wp14:editId="02976868">
              <wp:simplePos x="0" y="0"/>
              <wp:positionH relativeFrom="column">
                <wp:posOffset>6330950</wp:posOffset>
              </wp:positionH>
              <wp:positionV relativeFrom="paragraph">
                <wp:posOffset>-212090</wp:posOffset>
              </wp:positionV>
              <wp:extent cx="1017270" cy="655955"/>
              <wp:effectExtent l="6350" t="8890" r="0" b="1905"/>
              <wp:wrapNone/>
              <wp:docPr id="1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7270" cy="655955"/>
                        <a:chOff x="0" y="0"/>
                        <a:chExt cx="17768" cy="10799"/>
                      </a:xfrm>
                    </wpg:grpSpPr>
                    <wpg:grpSp>
                      <wpg:cNvPr id="2" name="Group 1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22" cy="10799"/>
                          <a:chOff x="-1895" y="0"/>
                          <a:chExt cx="15125" cy="10806"/>
                        </a:xfrm>
                      </wpg:grpSpPr>
                      <pic:pic xmlns:pic="http://schemas.openxmlformats.org/drawingml/2006/picture">
                        <pic:nvPicPr>
                          <pic:cNvPr id="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" b="5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895" y="0"/>
                            <a:ext cx="7426" cy="7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-1895" y="6579"/>
                            <a:ext cx="15125" cy="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7516" w:rsidRPr="00634BFD" w:rsidRDefault="00067516" w:rsidP="00067516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7"/>
                                  <w:szCs w:val="11"/>
                                </w:rPr>
                              </w:pPr>
                              <w:r w:rsidRPr="00634BFD">
                                <w:rPr>
                                  <w:rFonts w:ascii="Century Gothic" w:hAnsi="Century Gothic"/>
                                  <w:b/>
                                  <w:sz w:val="7"/>
                                  <w:szCs w:val="11"/>
                                </w:rPr>
                                <w:t>CERTIFIED TO MS ISO 9001:20</w:t>
                              </w:r>
                              <w:r w:rsidR="00D03BD1">
                                <w:rPr>
                                  <w:rFonts w:ascii="Century Gothic" w:hAnsi="Century Gothic"/>
                                  <w:b/>
                                  <w:sz w:val="7"/>
                                  <w:szCs w:val="11"/>
                                </w:rPr>
                                <w:t>15</w:t>
                              </w:r>
                            </w:p>
                            <w:p w:rsidR="00067516" w:rsidRPr="00401E20" w:rsidRDefault="00401E20" w:rsidP="00401E2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7"/>
                                  <w:szCs w:val="7"/>
                                </w:rPr>
                              </w:pPr>
                              <w:r w:rsidRPr="000F5B8C">
                                <w:rPr>
                                  <w:rFonts w:ascii="Century Gothic" w:hAnsi="Century Gothic"/>
                                  <w:b/>
                                  <w:sz w:val="7"/>
                                  <w:szCs w:val="7"/>
                                </w:rPr>
                                <w:t>CERT. NO. QMS 01195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6" name="Picture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57" y="580"/>
                          <a:ext cx="7105" cy="41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" name="Rectangle 13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40" cy="703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3931" y="3981"/>
                          <a:ext cx="13837" cy="34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BFD" w:rsidRPr="00A67C44" w:rsidRDefault="00634BFD" w:rsidP="00067516">
                            <w:pPr>
                              <w:jc w:val="center"/>
                              <w:rPr>
                                <w:rFonts w:ascii="Leelawadee UI" w:hAnsi="Leelawadee UI" w:cs="Leelawadee UI"/>
                                <w:b/>
                                <w:sz w:val="5"/>
                                <w:szCs w:val="7"/>
                              </w:rPr>
                            </w:pPr>
                            <w:r w:rsidRPr="00A67C44">
                              <w:rPr>
                                <w:rFonts w:ascii="Leelawadee UI" w:hAnsi="Leelawadee UI" w:cs="Leelawadee UI"/>
                                <w:b/>
                                <w:sz w:val="5"/>
                                <w:szCs w:val="7"/>
                              </w:rPr>
                              <w:t>MS ISO/IEC 17021:2011</w:t>
                            </w:r>
                          </w:p>
                          <w:p w:rsidR="00067516" w:rsidRPr="00A67C44" w:rsidRDefault="00067516" w:rsidP="00067516">
                            <w:pPr>
                              <w:jc w:val="center"/>
                              <w:rPr>
                                <w:rFonts w:ascii="Leelawadee UI" w:hAnsi="Leelawadee UI" w:cs="Leelawadee UI"/>
                                <w:b/>
                                <w:sz w:val="4"/>
                                <w:szCs w:val="8"/>
                              </w:rPr>
                            </w:pPr>
                            <w:r w:rsidRPr="00A67C44">
                              <w:rPr>
                                <w:rFonts w:ascii="Leelawadee UI" w:hAnsi="Leelawadee UI" w:cs="Leelawadee UI"/>
                                <w:b/>
                                <w:sz w:val="5"/>
                                <w:szCs w:val="7"/>
                              </w:rPr>
                              <w:t>QS 02121999 CB 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90A1AD" id="Group 15" o:spid="_x0000_s1031" style="position:absolute;left:0;text-align:left;margin-left:498.5pt;margin-top:-16.7pt;width:80.1pt;height:51.65pt;z-index:251658240" coordsize="17768,10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">
              <v:group id="Group 12" o:spid="_x0000_s1032" style="position:absolute;width:15122;height:10799" coordorigin="-1895" coordsize="15125,10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3" type="#_x0000_t75" style="position:absolute;left:-1895;width:7426;height:7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/+VDDAAAA2gAAAA8AAABkcnMvZG93bnJldi54bWxEj0trAjEUhfeC/yFcoRvRjJaKjEYpBbGb&#10;tr4WurtOrpPByc0wScfx3zcFweXhPD7OfNnaUjRU+8KxgtEwAUGcOV1wruCwXw2mIHxA1lg6JgV3&#10;8rBcdDtzTLW78ZaaXchFHGGfogITQpVK6TNDFv3QVcTRu7jaYoiyzqWu8RbHbSnHSTKRFguOBIMV&#10;fRjKrrtfGyHGHI/3Zn3+3lx++qevN2nLVir10mvfZyACteEZfrQ/tYJX+L8Sb4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3/5UMMAAADaAAAADwAAAAAAAAAAAAAAAACf&#10;AgAAZHJzL2Rvd25yZXYueG1sUEsFBgAAAAAEAAQA9wAAAI8DAAAAAA==&#10;">
                  <v:imagedata r:id="rId3" o:title="" cropbottom="3461f" cropright="1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4" type="#_x0000_t202" style="position:absolute;left:-1895;top:6579;width:15125;height:4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067516" w:rsidRPr="00634BFD" w:rsidRDefault="00067516" w:rsidP="00067516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7"/>
                            <w:szCs w:val="11"/>
                          </w:rPr>
                        </w:pPr>
                        <w:r w:rsidRPr="00634BFD">
                          <w:rPr>
                            <w:rFonts w:ascii="Century Gothic" w:hAnsi="Century Gothic"/>
                            <w:b/>
                            <w:sz w:val="7"/>
                            <w:szCs w:val="11"/>
                          </w:rPr>
                          <w:t>CERTIFIED TO MS ISO 9001:20</w:t>
                        </w:r>
                        <w:r w:rsidR="00D03BD1">
                          <w:rPr>
                            <w:rFonts w:ascii="Century Gothic" w:hAnsi="Century Gothic"/>
                            <w:b/>
                            <w:sz w:val="7"/>
                            <w:szCs w:val="11"/>
                          </w:rPr>
                          <w:t>15</w:t>
                        </w:r>
                      </w:p>
                      <w:p w:rsidR="00067516" w:rsidRPr="00401E20" w:rsidRDefault="00401E20" w:rsidP="00401E20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7"/>
                            <w:szCs w:val="7"/>
                          </w:rPr>
                        </w:pPr>
                        <w:r w:rsidRPr="000F5B8C">
                          <w:rPr>
                            <w:rFonts w:ascii="Century Gothic" w:hAnsi="Century Gothic"/>
                            <w:b/>
                            <w:sz w:val="7"/>
                            <w:szCs w:val="7"/>
                          </w:rPr>
                          <w:t>CERT. NO. QMS 01195</w:t>
                        </w:r>
                      </w:p>
                    </w:txbxContent>
                  </v:textbox>
                </v:shape>
              </v:group>
              <v:shape id="Picture 9" o:spid="_x0000_s1035" type="#_x0000_t75" style="position:absolute;left:7257;top:580;width:7105;height:4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mWz3FAAAA2gAAAA8AAABkcnMvZG93bnJldi54bWxEj91qAjEUhO8LvkM4gnc1q1ApW6OIaCvW&#10;av2h14fkdHdxc7LdRHf79kYo9HKYmW+Y8bS1pbhS7QvHCgb9BASxdqbgTMHpuHx8BuEDssHSMSn4&#10;JQ/TSedhjKlxDe/pegiZiBD2KSrIQ6hSKb3OyaLvu4o4et+uthiirDNpamwi3JZymCQjabHguJBj&#10;RfOc9PlwsQreLp/V5udrrV9P77vhYvvhmyevlep129kLiEBt+A//tVdGwQjuV+INkJ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Zls9xQAAANoAAAAPAAAAAAAAAAAAAAAA&#10;AJ8CAABkcnMvZG93bnJldi54bWxQSwUGAAAAAAQABAD3AAAAkQMAAAAA&#10;">
                <v:imagedata r:id="rId4" o:title=""/>
                <v:path arrowok="t"/>
              </v:shape>
              <v:rect id="Rectangle 13" o:spid="_x0000_s1036" style="position:absolute;width:14640;height:7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qGGMIA&#10;AADaAAAADwAAAGRycy9kb3ducmV2LnhtbESPW4vCMBSE34X9D+Es7JumLl6rUWRBWHxQvICvh+bY&#10;FJuT0qS2++83guDjMDPfMMt1Z0vxoNoXjhUMBwkI4szpgnMFl/O2PwPhA7LG0jEp+CMP69VHb4mp&#10;di0f6XEKuYgQ9ikqMCFUqZQ+M2TRD1xFHL2bqy2GKOtc6hrbCLel/E6SibRYcFwwWNGPoex+aqyC&#10;2XzajEc3bMz10O72bCabLNkp9fXZbRYgAnXhHX61f7WCKTyvxBs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aoYYwgAAANoAAAAPAAAAAAAAAAAAAAAAAJgCAABkcnMvZG93&#10;bnJldi54bWxQSwUGAAAAAAQABAD1AAAAhwMAAAAA&#10;" filled="f" strokeweight=".25pt"/>
              <v:shape id="Text Box 5" o:spid="_x0000_s1037" type="#_x0000_t202" style="position:absolute;left:3931;top:3981;width:13837;height:3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<v:textbox>
                  <w:txbxContent>
                    <w:p w:rsidR="00634BFD" w:rsidRPr="00A67C44" w:rsidRDefault="00634BFD" w:rsidP="00067516">
                      <w:pPr>
                        <w:jc w:val="center"/>
                        <w:rPr>
                          <w:rFonts w:ascii="Leelawadee UI" w:hAnsi="Leelawadee UI" w:cs="Leelawadee UI"/>
                          <w:b/>
                          <w:sz w:val="5"/>
                          <w:szCs w:val="7"/>
                        </w:rPr>
                      </w:pPr>
                      <w:r w:rsidRPr="00A67C44">
                        <w:rPr>
                          <w:rFonts w:ascii="Leelawadee UI" w:hAnsi="Leelawadee UI" w:cs="Leelawadee UI"/>
                          <w:b/>
                          <w:sz w:val="5"/>
                          <w:szCs w:val="7"/>
                        </w:rPr>
                        <w:t>MS ISO/IEC 17021:2011</w:t>
                      </w:r>
                    </w:p>
                    <w:p w:rsidR="00067516" w:rsidRPr="00A67C44" w:rsidRDefault="00067516" w:rsidP="00067516">
                      <w:pPr>
                        <w:jc w:val="center"/>
                        <w:rPr>
                          <w:rFonts w:ascii="Leelawadee UI" w:hAnsi="Leelawadee UI" w:cs="Leelawadee UI"/>
                          <w:b/>
                          <w:sz w:val="4"/>
                          <w:szCs w:val="8"/>
                        </w:rPr>
                      </w:pPr>
                      <w:r w:rsidRPr="00A67C44">
                        <w:rPr>
                          <w:rFonts w:ascii="Leelawadee UI" w:hAnsi="Leelawadee UI" w:cs="Leelawadee UI"/>
                          <w:b/>
                          <w:sz w:val="5"/>
                          <w:szCs w:val="7"/>
                        </w:rPr>
                        <w:t>QS 02121999 CB 01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Nuptial Script LT Std" w:hAnsi="Nuptial Script LT Std"/>
        <w:b/>
        <w:noProof/>
        <w:sz w:val="34"/>
        <w:szCs w:val="34"/>
        <w:lang w:val="ms-MY" w:eastAsia="ms-MY"/>
      </w:rPr>
      <w:drawing>
        <wp:anchor distT="0" distB="0" distL="114300" distR="114300" simplePos="0" relativeHeight="251660288" behindDoc="0" locked="0" layoutInCell="1" allowOverlap="1" wp14:anchorId="058D0952" wp14:editId="0EAB305D">
          <wp:simplePos x="0" y="0"/>
          <wp:positionH relativeFrom="column">
            <wp:posOffset>4653280</wp:posOffset>
          </wp:positionH>
          <wp:positionV relativeFrom="paragraph">
            <wp:posOffset>-222885</wp:posOffset>
          </wp:positionV>
          <wp:extent cx="1103630" cy="470535"/>
          <wp:effectExtent l="0" t="0" r="1270" b="5715"/>
          <wp:wrapNone/>
          <wp:docPr id="15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3433">
      <w:rPr>
        <w:rFonts w:ascii="Nuptial Script LT Std" w:hAnsi="Nuptial Script LT Std"/>
        <w:b/>
        <w:noProof/>
        <w:sz w:val="34"/>
        <w:szCs w:val="34"/>
        <w:lang w:val="ms-MY" w:eastAsia="ms-MY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6B1247" wp14:editId="1EA908B9">
              <wp:simplePos x="0" y="0"/>
              <wp:positionH relativeFrom="column">
                <wp:posOffset>4968240</wp:posOffset>
              </wp:positionH>
              <wp:positionV relativeFrom="paragraph">
                <wp:posOffset>-295275</wp:posOffset>
              </wp:positionV>
              <wp:extent cx="1476375" cy="688340"/>
              <wp:effectExtent l="0" t="0" r="0" b="0"/>
              <wp:wrapNone/>
              <wp:docPr id="10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6375" cy="688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57BC" w:rsidRDefault="00634BFD" w:rsidP="00634BFD">
                          <w:pPr>
                            <w:ind w:right="-1169"/>
                          </w:pPr>
                          <w:r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t xml:space="preserve">               </w:t>
                          </w:r>
                          <w:r w:rsidR="00E32E4D" w:rsidRPr="006C38AA">
                            <w:rPr>
                              <w:noProof/>
                              <w:lang w:val="ms-MY" w:eastAsia="ms-MY"/>
                            </w:rPr>
                            <w:drawing>
                              <wp:inline distT="0" distB="0" distL="0" distR="0" wp14:anchorId="7EB06F57" wp14:editId="51AC6A25">
                                <wp:extent cx="552450" cy="514350"/>
                                <wp:effectExtent l="0" t="0" r="0" b="0"/>
                                <wp:docPr id="9" name="Picture 1" descr="C:\Users\counter\Downloads\13-International-Islamic-University-Malaysia-(IIUM)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counter\Downloads\13-International-Islamic-University-Malaysia-(IIUM)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6B1247" id="Text Box 14" o:spid="_x0000_s1038" type="#_x0000_t202" style="position:absolute;left:0;text-align:left;margin-left:391.2pt;margin-top:-23.25pt;width:116.25pt;height:5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" filled="f" stroked="f">
              <v:textbox>
                <w:txbxContent>
                  <w:p w:rsidR="001E57BC" w:rsidRDefault="00634BFD" w:rsidP="00634BFD">
                    <w:pPr>
                      <w:ind w:right="-1169"/>
                    </w:pPr>
                    <w:r>
                      <w:t xml:space="preserve">     </w:t>
                    </w:r>
                    <w:r>
                      <w:rPr>
                        <w:noProof/>
                      </w:rPr>
                      <w:t xml:space="preserve">               </w:t>
                    </w:r>
                    <w:r w:rsidR="00E32E4D" w:rsidRPr="006C38AA">
                      <w:rPr>
                        <w:noProof/>
                        <w:lang w:val="ms-MY" w:eastAsia="ms-MY"/>
                      </w:rPr>
                      <w:drawing>
                        <wp:inline distT="0" distB="0" distL="0" distR="0" wp14:anchorId="7EB06F57" wp14:editId="51AC6A25">
                          <wp:extent cx="552450" cy="514350"/>
                          <wp:effectExtent l="0" t="0" r="0" b="0"/>
                          <wp:docPr id="9" name="Picture 1" descr="C:\Users\counter\Downloads\13-International-Islamic-University-Malaysia-(IIUM)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counter\Downloads\13-International-Islamic-University-Malaysia-(IIUM)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7D3433">
      <w:rPr>
        <w:rFonts w:ascii="Nuptial Script LT Std" w:hAnsi="Nuptial Script LT Std"/>
        <w:b/>
        <w:noProof/>
        <w:sz w:val="34"/>
        <w:szCs w:val="34"/>
        <w:lang w:val="ms-MY" w:eastAsia="ms-MY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5C0519C" wp14:editId="4E07B48C">
              <wp:simplePos x="0" y="0"/>
              <wp:positionH relativeFrom="column">
                <wp:posOffset>-93345</wp:posOffset>
              </wp:positionH>
              <wp:positionV relativeFrom="paragraph">
                <wp:posOffset>-104140</wp:posOffset>
              </wp:positionV>
              <wp:extent cx="7724140" cy="108775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4140" cy="1087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E41" w:rsidRDefault="005D4E41" w:rsidP="006076A0">
                          <w:pPr>
                            <w:jc w:val="center"/>
                            <w:rPr>
                              <w:rFonts w:ascii="Calibri" w:hAnsi="Calibri"/>
                              <w:b/>
                              <w:sz w:val="16"/>
                            </w:rPr>
                          </w:pPr>
                        </w:p>
                        <w:p w:rsidR="005D4E41" w:rsidRDefault="005D4E41" w:rsidP="006076A0">
                          <w:pPr>
                            <w:jc w:val="center"/>
                            <w:rPr>
                              <w:rFonts w:ascii="Calibri" w:hAnsi="Calibri"/>
                              <w:b/>
                              <w:sz w:val="16"/>
                            </w:rPr>
                          </w:pPr>
                        </w:p>
                        <w:p w:rsidR="005D4E41" w:rsidRDefault="005D4E41" w:rsidP="006076A0">
                          <w:pPr>
                            <w:jc w:val="center"/>
                            <w:rPr>
                              <w:rFonts w:ascii="Calibri" w:hAnsi="Calibri"/>
                              <w:b/>
                              <w:sz w:val="16"/>
                            </w:rPr>
                          </w:pPr>
                        </w:p>
                        <w:p w:rsidR="005B300D" w:rsidRDefault="00D253EE" w:rsidP="006076A0">
                          <w:pPr>
                            <w:jc w:val="center"/>
                            <w:rPr>
                              <w:rFonts w:ascii="Calibri" w:hAnsi="Calibri"/>
                              <w:sz w:val="16"/>
                            </w:rPr>
                          </w:pPr>
                          <w:r w:rsidRPr="00A81773">
                            <w:rPr>
                              <w:rFonts w:ascii="Calibri" w:hAnsi="Calibri"/>
                              <w:b/>
                              <w:sz w:val="16"/>
                            </w:rPr>
                            <w:t>Office Address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:  </w:t>
                          </w:r>
                          <w:proofErr w:type="spellStart"/>
                          <w:r w:rsidR="00FB21E1">
                            <w:rPr>
                              <w:rFonts w:ascii="Calibri" w:hAnsi="Calibri"/>
                              <w:sz w:val="16"/>
                            </w:rPr>
                            <w:t>Kulliyyah</w:t>
                          </w:r>
                          <w:proofErr w:type="spellEnd"/>
                          <w:r w:rsidR="00FB21E1">
                            <w:rPr>
                              <w:rFonts w:ascii="Calibri" w:hAnsi="Calibri"/>
                              <w:sz w:val="16"/>
                            </w:rPr>
                            <w:t xml:space="preserve"> of Islamic Revealed Knowledge and Human Sciences</w:t>
                          </w:r>
                          <w:r w:rsidR="00A81773">
                            <w:rPr>
                              <w:rFonts w:ascii="Calibri" w:hAnsi="Calibri"/>
                              <w:sz w:val="16"/>
                            </w:rPr>
                            <w:t xml:space="preserve">, </w:t>
                          </w:r>
                        </w:p>
                        <w:p w:rsidR="006076A0" w:rsidRPr="00CE3DEB" w:rsidRDefault="006076A0" w:rsidP="006076A0">
                          <w:pPr>
                            <w:jc w:val="center"/>
                            <w:rPr>
                              <w:rFonts w:ascii="Calibri" w:hAnsi="Calibri"/>
                              <w:sz w:val="16"/>
                            </w:rPr>
                          </w:pPr>
                          <w:r w:rsidRPr="00CE3DEB">
                            <w:rPr>
                              <w:rFonts w:ascii="Calibri" w:hAnsi="Calibri"/>
                              <w:sz w:val="16"/>
                            </w:rPr>
                            <w:t xml:space="preserve">International Islamic University Malaysia, </w:t>
                          </w:r>
                          <w:proofErr w:type="spellStart"/>
                          <w:r w:rsidRPr="00CE3DEB">
                            <w:rPr>
                              <w:rFonts w:ascii="Calibri" w:hAnsi="Calibri"/>
                              <w:sz w:val="16"/>
                            </w:rPr>
                            <w:t>Jalan</w:t>
                          </w:r>
                          <w:proofErr w:type="spellEnd"/>
                          <w:r w:rsidRPr="00CE3DEB">
                            <w:rPr>
                              <w:rFonts w:ascii="Calibri" w:hAnsi="Calibri"/>
                              <w:sz w:val="16"/>
                            </w:rPr>
                            <w:t xml:space="preserve"> Gombak, 53100 Selangor </w:t>
                          </w:r>
                          <w:proofErr w:type="spellStart"/>
                          <w:r w:rsidRPr="00CE3DEB">
                            <w:rPr>
                              <w:rFonts w:ascii="Calibri" w:hAnsi="Calibri"/>
                              <w:sz w:val="16"/>
                            </w:rPr>
                            <w:t>Darul</w:t>
                          </w:r>
                          <w:proofErr w:type="spellEnd"/>
                          <w:r w:rsidRPr="00CE3DEB"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CE3DEB">
                            <w:rPr>
                              <w:rFonts w:ascii="Calibri" w:hAnsi="Calibri"/>
                              <w:sz w:val="16"/>
                            </w:rPr>
                            <w:t>Ehsan</w:t>
                          </w:r>
                          <w:proofErr w:type="spellEnd"/>
                          <w:r w:rsidRPr="00CE3DEB">
                            <w:rPr>
                              <w:rFonts w:ascii="Calibri" w:hAnsi="Calibri"/>
                              <w:sz w:val="16"/>
                            </w:rPr>
                            <w:t>.</w:t>
                          </w:r>
                        </w:p>
                        <w:p w:rsidR="006076A0" w:rsidRPr="00CE3DEB" w:rsidRDefault="006076A0" w:rsidP="006076A0">
                          <w:pPr>
                            <w:jc w:val="center"/>
                            <w:rPr>
                              <w:rFonts w:ascii="Calibri" w:hAnsi="Calibri"/>
                              <w:sz w:val="16"/>
                            </w:rPr>
                          </w:pPr>
                          <w:r w:rsidRPr="00A81773">
                            <w:rPr>
                              <w:rFonts w:ascii="Calibri" w:hAnsi="Calibri"/>
                              <w:b/>
                              <w:sz w:val="16"/>
                            </w:rPr>
                            <w:t>Tel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:  </w:t>
                          </w:r>
                          <w:r w:rsidR="00A81773">
                            <w:rPr>
                              <w:rFonts w:ascii="Calibri" w:hAnsi="Calibri"/>
                              <w:sz w:val="16"/>
                            </w:rPr>
                            <w:t>+6</w:t>
                          </w:r>
                          <w:r w:rsidRPr="00CE3DEB">
                            <w:rPr>
                              <w:rFonts w:ascii="Calibri" w:hAnsi="Calibri"/>
                              <w:sz w:val="16"/>
                            </w:rPr>
                            <w:t>03</w:t>
                          </w:r>
                          <w:r w:rsidR="00721382">
                            <w:rPr>
                              <w:rFonts w:ascii="Calibri" w:hAnsi="Calibri"/>
                              <w:sz w:val="16"/>
                            </w:rPr>
                            <w:t>-6421</w:t>
                          </w:r>
                          <w:r w:rsidR="00242785"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r w:rsidR="00721382">
                            <w:rPr>
                              <w:rFonts w:ascii="Calibri" w:hAnsi="Calibri"/>
                              <w:sz w:val="16"/>
                            </w:rPr>
                            <w:t>5095</w:t>
                          </w:r>
                          <w:r w:rsidR="005B300D"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r w:rsidR="00242785">
                            <w:rPr>
                              <w:rFonts w:ascii="Calibri" w:hAnsi="Calibri"/>
                              <w:sz w:val="16"/>
                            </w:rPr>
                            <w:t>|</w:t>
                          </w:r>
                          <w:r w:rsidR="00A81773"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r w:rsidR="00A81773" w:rsidRPr="00A81773">
                            <w:rPr>
                              <w:rFonts w:ascii="Calibri" w:hAnsi="Calibri"/>
                              <w:b/>
                              <w:sz w:val="16"/>
                            </w:rPr>
                            <w:t>Fax</w:t>
                          </w:r>
                          <w:r w:rsidR="00A81773">
                            <w:rPr>
                              <w:rFonts w:ascii="Calibri" w:hAnsi="Calibri"/>
                              <w:sz w:val="16"/>
                            </w:rPr>
                            <w:t>:  +603-</w:t>
                          </w:r>
                          <w:r w:rsidR="00721382">
                            <w:rPr>
                              <w:rFonts w:ascii="Calibri" w:hAnsi="Calibri"/>
                              <w:sz w:val="16"/>
                            </w:rPr>
                            <w:t>6421</w:t>
                          </w:r>
                          <w:r w:rsidR="00242785"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r w:rsidR="00A81773">
                            <w:rPr>
                              <w:rFonts w:ascii="Calibri" w:hAnsi="Calibri"/>
                              <w:sz w:val="16"/>
                            </w:rPr>
                            <w:t>4</w:t>
                          </w:r>
                          <w:r w:rsidR="000D7144">
                            <w:rPr>
                              <w:rFonts w:ascii="Calibri" w:hAnsi="Calibri"/>
                              <w:sz w:val="16"/>
                            </w:rPr>
                            <w:t>8</w:t>
                          </w:r>
                          <w:r w:rsidR="006F1D6E">
                            <w:rPr>
                              <w:rFonts w:ascii="Calibri" w:hAnsi="Calibri"/>
                              <w:sz w:val="16"/>
                            </w:rPr>
                            <w:t>70</w:t>
                          </w:r>
                          <w:r w:rsidR="00A81773">
                            <w:rPr>
                              <w:rFonts w:ascii="Calibri" w:hAnsi="Calibri"/>
                              <w:sz w:val="16"/>
                            </w:rPr>
                            <w:t xml:space="preserve"> | </w:t>
                          </w:r>
                          <w:r w:rsidR="00A81773" w:rsidRPr="00A81773">
                            <w:rPr>
                              <w:rFonts w:ascii="Calibri" w:hAnsi="Calibri"/>
                              <w:b/>
                              <w:sz w:val="16"/>
                            </w:rPr>
                            <w:t>E-mail</w:t>
                          </w:r>
                          <w:r w:rsidR="00A81773">
                            <w:rPr>
                              <w:rFonts w:ascii="Calibri" w:hAnsi="Calibri"/>
                              <w:sz w:val="16"/>
                            </w:rPr>
                            <w:t xml:space="preserve">: </w:t>
                          </w:r>
                          <w:r w:rsidR="006F1D6E">
                            <w:rPr>
                              <w:rFonts w:ascii="Calibri" w:hAnsi="Calibri"/>
                              <w:sz w:val="16"/>
                            </w:rPr>
                            <w:t>irkhs</w:t>
                          </w:r>
                          <w:r w:rsidR="00A81773">
                            <w:rPr>
                              <w:rFonts w:ascii="Calibri" w:hAnsi="Calibri"/>
                              <w:sz w:val="16"/>
                            </w:rPr>
                            <w:t xml:space="preserve">@iium.edu.my | </w:t>
                          </w:r>
                          <w:r w:rsidR="00A81773" w:rsidRPr="00A81773">
                            <w:rPr>
                              <w:rFonts w:ascii="Calibri" w:hAnsi="Calibri"/>
                              <w:b/>
                              <w:sz w:val="16"/>
                            </w:rPr>
                            <w:t>Website</w:t>
                          </w:r>
                          <w:r w:rsidR="00A81773" w:rsidRPr="00CE3DEB">
                            <w:rPr>
                              <w:rFonts w:ascii="Calibri" w:hAnsi="Calibri"/>
                              <w:sz w:val="16"/>
                            </w:rPr>
                            <w:t xml:space="preserve">:  </w:t>
                          </w:r>
                          <w:r w:rsidR="000D7144">
                            <w:rPr>
                              <w:rFonts w:ascii="Calibri" w:hAnsi="Calibri"/>
                              <w:sz w:val="16"/>
                            </w:rPr>
                            <w:t>http://</w:t>
                          </w:r>
                          <w:r w:rsidR="00A81773" w:rsidRPr="00CE3DEB">
                            <w:rPr>
                              <w:rFonts w:ascii="Calibri" w:hAnsi="Calibri"/>
                              <w:sz w:val="16"/>
                            </w:rPr>
                            <w:t>www.iium.edu.my</w:t>
                          </w:r>
                          <w:r w:rsidR="006F1D6E">
                            <w:rPr>
                              <w:rFonts w:ascii="Calibri" w:hAnsi="Calibri"/>
                              <w:sz w:val="16"/>
                            </w:rPr>
                            <w:t>/ikrhs</w:t>
                          </w:r>
                        </w:p>
                        <w:p w:rsidR="00C60FD4" w:rsidRPr="00CE3DEB" w:rsidRDefault="00C60FD4" w:rsidP="006076A0">
                          <w:pPr>
                            <w:jc w:val="center"/>
                            <w:rPr>
                              <w:rFonts w:ascii="Calibri" w:hAnsi="Calibri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C0519C" id="_x0000_s1039" type="#_x0000_t202" style="position:absolute;left:0;text-align:left;margin-left:-7.35pt;margin-top:-8.2pt;width:608.2pt;height:85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kIuAIAAME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" filled="f" stroked="f">
              <v:textbox>
                <w:txbxContent>
                  <w:p w:rsidR="005D4E41" w:rsidRDefault="005D4E41" w:rsidP="006076A0">
                    <w:pPr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</w:p>
                  <w:p w:rsidR="005D4E41" w:rsidRDefault="005D4E41" w:rsidP="006076A0">
                    <w:pPr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</w:p>
                  <w:p w:rsidR="005D4E41" w:rsidRDefault="005D4E41" w:rsidP="006076A0">
                    <w:pPr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</w:p>
                  <w:p w:rsidR="005B300D" w:rsidRDefault="00D253EE" w:rsidP="006076A0">
                    <w:pPr>
                      <w:jc w:val="center"/>
                      <w:rPr>
                        <w:rFonts w:ascii="Calibri" w:hAnsi="Calibri"/>
                        <w:sz w:val="16"/>
                      </w:rPr>
                    </w:pPr>
                    <w:r w:rsidRPr="00A81773">
                      <w:rPr>
                        <w:rFonts w:ascii="Calibri" w:hAnsi="Calibri"/>
                        <w:b/>
                        <w:sz w:val="16"/>
                      </w:rPr>
                      <w:t>Office Address</w:t>
                    </w:r>
                    <w:r>
                      <w:rPr>
                        <w:rFonts w:ascii="Calibri" w:hAnsi="Calibri"/>
                        <w:sz w:val="16"/>
                      </w:rPr>
                      <w:t xml:space="preserve">:  </w:t>
                    </w:r>
                    <w:proofErr w:type="spellStart"/>
                    <w:r w:rsidR="00FB21E1">
                      <w:rPr>
                        <w:rFonts w:ascii="Calibri" w:hAnsi="Calibri"/>
                        <w:sz w:val="16"/>
                      </w:rPr>
                      <w:t>Kulliyyah</w:t>
                    </w:r>
                    <w:proofErr w:type="spellEnd"/>
                    <w:r w:rsidR="00FB21E1">
                      <w:rPr>
                        <w:rFonts w:ascii="Calibri" w:hAnsi="Calibri"/>
                        <w:sz w:val="16"/>
                      </w:rPr>
                      <w:t xml:space="preserve"> of Islamic Revealed Knowledge and Human Sciences</w:t>
                    </w:r>
                    <w:r w:rsidR="00A81773">
                      <w:rPr>
                        <w:rFonts w:ascii="Calibri" w:hAnsi="Calibri"/>
                        <w:sz w:val="16"/>
                      </w:rPr>
                      <w:t xml:space="preserve">, </w:t>
                    </w:r>
                  </w:p>
                  <w:p w:rsidR="006076A0" w:rsidRPr="00CE3DEB" w:rsidRDefault="006076A0" w:rsidP="006076A0">
                    <w:pPr>
                      <w:jc w:val="center"/>
                      <w:rPr>
                        <w:rFonts w:ascii="Calibri" w:hAnsi="Calibri"/>
                        <w:sz w:val="16"/>
                      </w:rPr>
                    </w:pPr>
                    <w:r w:rsidRPr="00CE3DEB">
                      <w:rPr>
                        <w:rFonts w:ascii="Calibri" w:hAnsi="Calibri"/>
                        <w:sz w:val="16"/>
                      </w:rPr>
                      <w:t xml:space="preserve">International Islamic University Malaysia, </w:t>
                    </w:r>
                    <w:proofErr w:type="spellStart"/>
                    <w:r w:rsidRPr="00CE3DEB">
                      <w:rPr>
                        <w:rFonts w:ascii="Calibri" w:hAnsi="Calibri"/>
                        <w:sz w:val="16"/>
                      </w:rPr>
                      <w:t>Jalan</w:t>
                    </w:r>
                    <w:proofErr w:type="spellEnd"/>
                    <w:r w:rsidRPr="00CE3DEB">
                      <w:rPr>
                        <w:rFonts w:ascii="Calibri" w:hAnsi="Calibri"/>
                        <w:sz w:val="16"/>
                      </w:rPr>
                      <w:t xml:space="preserve"> Gombak, 53100 Selangor </w:t>
                    </w:r>
                    <w:proofErr w:type="spellStart"/>
                    <w:r w:rsidRPr="00CE3DEB">
                      <w:rPr>
                        <w:rFonts w:ascii="Calibri" w:hAnsi="Calibri"/>
                        <w:sz w:val="16"/>
                      </w:rPr>
                      <w:t>Darul</w:t>
                    </w:r>
                    <w:proofErr w:type="spellEnd"/>
                    <w:r w:rsidRPr="00CE3DEB">
                      <w:rPr>
                        <w:rFonts w:ascii="Calibri" w:hAnsi="Calibri"/>
                        <w:sz w:val="16"/>
                      </w:rPr>
                      <w:t xml:space="preserve"> </w:t>
                    </w:r>
                    <w:proofErr w:type="spellStart"/>
                    <w:r w:rsidRPr="00CE3DEB">
                      <w:rPr>
                        <w:rFonts w:ascii="Calibri" w:hAnsi="Calibri"/>
                        <w:sz w:val="16"/>
                      </w:rPr>
                      <w:t>Ehsan</w:t>
                    </w:r>
                    <w:proofErr w:type="spellEnd"/>
                    <w:r w:rsidRPr="00CE3DEB">
                      <w:rPr>
                        <w:rFonts w:ascii="Calibri" w:hAnsi="Calibri"/>
                        <w:sz w:val="16"/>
                      </w:rPr>
                      <w:t>.</w:t>
                    </w:r>
                  </w:p>
                  <w:p w:rsidR="006076A0" w:rsidRPr="00CE3DEB" w:rsidRDefault="006076A0" w:rsidP="006076A0">
                    <w:pPr>
                      <w:jc w:val="center"/>
                      <w:rPr>
                        <w:rFonts w:ascii="Calibri" w:hAnsi="Calibri"/>
                        <w:sz w:val="16"/>
                      </w:rPr>
                    </w:pPr>
                    <w:r w:rsidRPr="00A81773">
                      <w:rPr>
                        <w:rFonts w:ascii="Calibri" w:hAnsi="Calibri"/>
                        <w:b/>
                        <w:sz w:val="16"/>
                      </w:rPr>
                      <w:t>Tel</w:t>
                    </w:r>
                    <w:r>
                      <w:rPr>
                        <w:rFonts w:ascii="Calibri" w:hAnsi="Calibri"/>
                        <w:sz w:val="16"/>
                      </w:rPr>
                      <w:t xml:space="preserve">:  </w:t>
                    </w:r>
                    <w:r w:rsidR="00A81773">
                      <w:rPr>
                        <w:rFonts w:ascii="Calibri" w:hAnsi="Calibri"/>
                        <w:sz w:val="16"/>
                      </w:rPr>
                      <w:t>+6</w:t>
                    </w:r>
                    <w:r w:rsidRPr="00CE3DEB">
                      <w:rPr>
                        <w:rFonts w:ascii="Calibri" w:hAnsi="Calibri"/>
                        <w:sz w:val="16"/>
                      </w:rPr>
                      <w:t>03</w:t>
                    </w:r>
                    <w:r w:rsidR="00721382">
                      <w:rPr>
                        <w:rFonts w:ascii="Calibri" w:hAnsi="Calibri"/>
                        <w:sz w:val="16"/>
                      </w:rPr>
                      <w:t>-6421</w:t>
                    </w:r>
                    <w:r w:rsidR="00242785">
                      <w:rPr>
                        <w:rFonts w:ascii="Calibri" w:hAnsi="Calibri"/>
                        <w:sz w:val="16"/>
                      </w:rPr>
                      <w:t xml:space="preserve"> </w:t>
                    </w:r>
                    <w:r w:rsidR="00721382">
                      <w:rPr>
                        <w:rFonts w:ascii="Calibri" w:hAnsi="Calibri"/>
                        <w:sz w:val="16"/>
                      </w:rPr>
                      <w:t>5095</w:t>
                    </w:r>
                    <w:r w:rsidR="005B300D">
                      <w:rPr>
                        <w:rFonts w:ascii="Calibri" w:hAnsi="Calibri"/>
                        <w:sz w:val="16"/>
                      </w:rPr>
                      <w:t xml:space="preserve"> </w:t>
                    </w:r>
                    <w:r w:rsidR="00242785">
                      <w:rPr>
                        <w:rFonts w:ascii="Calibri" w:hAnsi="Calibri"/>
                        <w:sz w:val="16"/>
                      </w:rPr>
                      <w:t>|</w:t>
                    </w:r>
                    <w:r w:rsidR="00A81773">
                      <w:rPr>
                        <w:rFonts w:ascii="Calibri" w:hAnsi="Calibri"/>
                        <w:sz w:val="16"/>
                      </w:rPr>
                      <w:t xml:space="preserve"> </w:t>
                    </w:r>
                    <w:r w:rsidR="00A81773" w:rsidRPr="00A81773">
                      <w:rPr>
                        <w:rFonts w:ascii="Calibri" w:hAnsi="Calibri"/>
                        <w:b/>
                        <w:sz w:val="16"/>
                      </w:rPr>
                      <w:t>Fax</w:t>
                    </w:r>
                    <w:r w:rsidR="00A81773">
                      <w:rPr>
                        <w:rFonts w:ascii="Calibri" w:hAnsi="Calibri"/>
                        <w:sz w:val="16"/>
                      </w:rPr>
                      <w:t>:  +603-</w:t>
                    </w:r>
                    <w:r w:rsidR="00721382">
                      <w:rPr>
                        <w:rFonts w:ascii="Calibri" w:hAnsi="Calibri"/>
                        <w:sz w:val="16"/>
                      </w:rPr>
                      <w:t>6421</w:t>
                    </w:r>
                    <w:r w:rsidR="00242785">
                      <w:rPr>
                        <w:rFonts w:ascii="Calibri" w:hAnsi="Calibri"/>
                        <w:sz w:val="16"/>
                      </w:rPr>
                      <w:t xml:space="preserve"> </w:t>
                    </w:r>
                    <w:r w:rsidR="00A81773">
                      <w:rPr>
                        <w:rFonts w:ascii="Calibri" w:hAnsi="Calibri"/>
                        <w:sz w:val="16"/>
                      </w:rPr>
                      <w:t>4</w:t>
                    </w:r>
                    <w:r w:rsidR="000D7144">
                      <w:rPr>
                        <w:rFonts w:ascii="Calibri" w:hAnsi="Calibri"/>
                        <w:sz w:val="16"/>
                      </w:rPr>
                      <w:t>8</w:t>
                    </w:r>
                    <w:r w:rsidR="006F1D6E">
                      <w:rPr>
                        <w:rFonts w:ascii="Calibri" w:hAnsi="Calibri"/>
                        <w:sz w:val="16"/>
                      </w:rPr>
                      <w:t>70</w:t>
                    </w:r>
                    <w:r w:rsidR="00A81773">
                      <w:rPr>
                        <w:rFonts w:ascii="Calibri" w:hAnsi="Calibri"/>
                        <w:sz w:val="16"/>
                      </w:rPr>
                      <w:t xml:space="preserve"> | </w:t>
                    </w:r>
                    <w:r w:rsidR="00A81773" w:rsidRPr="00A81773">
                      <w:rPr>
                        <w:rFonts w:ascii="Calibri" w:hAnsi="Calibri"/>
                        <w:b/>
                        <w:sz w:val="16"/>
                      </w:rPr>
                      <w:t>E-mail</w:t>
                    </w:r>
                    <w:r w:rsidR="00A81773">
                      <w:rPr>
                        <w:rFonts w:ascii="Calibri" w:hAnsi="Calibri"/>
                        <w:sz w:val="16"/>
                      </w:rPr>
                      <w:t xml:space="preserve">: </w:t>
                    </w:r>
                    <w:r w:rsidR="006F1D6E">
                      <w:rPr>
                        <w:rFonts w:ascii="Calibri" w:hAnsi="Calibri"/>
                        <w:sz w:val="16"/>
                      </w:rPr>
                      <w:t>irkhs</w:t>
                    </w:r>
                    <w:r w:rsidR="00A81773">
                      <w:rPr>
                        <w:rFonts w:ascii="Calibri" w:hAnsi="Calibri"/>
                        <w:sz w:val="16"/>
                      </w:rPr>
                      <w:t xml:space="preserve">@iium.edu.my | </w:t>
                    </w:r>
                    <w:r w:rsidR="00A81773" w:rsidRPr="00A81773">
                      <w:rPr>
                        <w:rFonts w:ascii="Calibri" w:hAnsi="Calibri"/>
                        <w:b/>
                        <w:sz w:val="16"/>
                      </w:rPr>
                      <w:t>Website</w:t>
                    </w:r>
                    <w:r w:rsidR="00A81773" w:rsidRPr="00CE3DEB">
                      <w:rPr>
                        <w:rFonts w:ascii="Calibri" w:hAnsi="Calibri"/>
                        <w:sz w:val="16"/>
                      </w:rPr>
                      <w:t xml:space="preserve">:  </w:t>
                    </w:r>
                    <w:r w:rsidR="000D7144">
                      <w:rPr>
                        <w:rFonts w:ascii="Calibri" w:hAnsi="Calibri"/>
                        <w:sz w:val="16"/>
                      </w:rPr>
                      <w:t>http://</w:t>
                    </w:r>
                    <w:r w:rsidR="00A81773" w:rsidRPr="00CE3DEB">
                      <w:rPr>
                        <w:rFonts w:ascii="Calibri" w:hAnsi="Calibri"/>
                        <w:sz w:val="16"/>
                      </w:rPr>
                      <w:t>www.iium.edu.my</w:t>
                    </w:r>
                    <w:r w:rsidR="006F1D6E">
                      <w:rPr>
                        <w:rFonts w:ascii="Calibri" w:hAnsi="Calibri"/>
                        <w:sz w:val="16"/>
                      </w:rPr>
                      <w:t>/ikrhs</w:t>
                    </w:r>
                  </w:p>
                  <w:p w:rsidR="00C60FD4" w:rsidRPr="00CE3DEB" w:rsidRDefault="00C60FD4" w:rsidP="006076A0">
                    <w:pPr>
                      <w:jc w:val="center"/>
                      <w:rPr>
                        <w:rFonts w:ascii="Calibri" w:hAnsi="Calibri"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7D3433">
      <w:rPr>
        <w:rFonts w:ascii="Nuptial Script LT Std" w:hAnsi="Nuptial Script LT Std"/>
        <w:b/>
        <w:noProof/>
        <w:sz w:val="34"/>
        <w:szCs w:val="34"/>
        <w:lang w:val="ms-MY" w:eastAsia="ms-MY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A647C3" wp14:editId="3E1BC2B5">
              <wp:simplePos x="0" y="0"/>
              <wp:positionH relativeFrom="column">
                <wp:posOffset>6445250</wp:posOffset>
              </wp:positionH>
              <wp:positionV relativeFrom="paragraph">
                <wp:posOffset>-963930</wp:posOffset>
              </wp:positionV>
              <wp:extent cx="892175" cy="878205"/>
              <wp:effectExtent l="0" t="0" r="3175" b="0"/>
              <wp:wrapNone/>
              <wp:docPr id="17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2175" cy="8782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328F" w:rsidRPr="0035078E" w:rsidRDefault="0088328F" w:rsidP="0088328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A647C3" id="Text Box 13" o:spid="_x0000_s1040" type="#_x0000_t202" style="position:absolute;left:0;text-align:left;margin-left:507.5pt;margin-top:-75.9pt;width:70.25pt;height:69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1GuhAIAABc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" stroked="f">
              <v:textbox>
                <w:txbxContent>
                  <w:p w:rsidR="0088328F" w:rsidRPr="0035078E" w:rsidRDefault="0088328F" w:rsidP="0088328F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074" w:rsidRDefault="009C1074" w:rsidP="00013947">
      <w:r>
        <w:separator/>
      </w:r>
    </w:p>
  </w:footnote>
  <w:footnote w:type="continuationSeparator" w:id="0">
    <w:p w:rsidR="009C1074" w:rsidRDefault="009C1074" w:rsidP="000139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51F" w:rsidRDefault="00E32E4D">
    <w:pPr>
      <w:pStyle w:val="Header"/>
    </w:pPr>
    <w:r w:rsidRPr="007D3433">
      <w:rPr>
        <w:noProof/>
        <w:lang w:val="ms-MY" w:eastAsia="ms-MY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2754AE55" wp14:editId="76B0CC0A">
              <wp:simplePos x="0" y="0"/>
              <wp:positionH relativeFrom="column">
                <wp:posOffset>635</wp:posOffset>
              </wp:positionH>
              <wp:positionV relativeFrom="paragraph">
                <wp:posOffset>3333750</wp:posOffset>
              </wp:positionV>
              <wp:extent cx="7630160" cy="8893810"/>
              <wp:effectExtent l="0" t="0" r="8890" b="2540"/>
              <wp:wrapNone/>
              <wp:docPr id="11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30160" cy="8893810"/>
                        <a:chOff x="16" y="2805"/>
                        <a:chExt cx="11865" cy="14006"/>
                      </a:xfrm>
                    </wpg:grpSpPr>
                    <pic:pic xmlns:pic="http://schemas.openxmlformats.org/drawingml/2006/picture">
                      <pic:nvPicPr>
                        <pic:cNvPr id="12" name="Picture 23" descr="half logo watermar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" y="2805"/>
                          <a:ext cx="11850" cy="70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24" descr="half logo watermar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>
                          <a:off x="31" y="9791"/>
                          <a:ext cx="11850" cy="70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14A75B" id="Group 25" o:spid="_x0000_s1026" style="position:absolute;margin-left:.05pt;margin-top:262.5pt;width:600.8pt;height:700.3pt;z-index:-251659264" coordorigin="16,2805" coordsize="11865,14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7" type="#_x0000_t75" alt="half logo watermark" style="position:absolute;left:16;top:2805;width:11850;height:7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qICbEAAAA2wAAAA8AAABkcnMvZG93bnJldi54bWxET01rwkAQvQv9D8sUvNWNFsRGN6EohSp4&#10;aCoBb2N2mqTNzqbZVaO/visUvM3jfc4i7U0jTtS52rKC8SgCQVxYXXOpYPf59jQD4TyyxsYyKbiQ&#10;gzR5GCww1vbMH3TKfClCCLsYFVTet7GUrqjIoBvZljhwX7Yz6APsSqk7PIdw08hJFE2lwZpDQ4Ut&#10;LSsqfrKjUfA83V/HeXao81nzvdK/xXaz3rwoNXzsX+cgPPX+Lv53v+swfwK3X8IBM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qICbEAAAA2wAAAA8AAAAAAAAAAAAAAAAA&#10;nwIAAGRycy9kb3ducmV2LnhtbFBLBQYAAAAABAAEAPcAAACQAwAAAAA=&#10;">
                <v:imagedata r:id="rId2" o:title="half logo watermark"/>
              </v:shape>
              <v:shape id="Picture 24" o:spid="_x0000_s1028" type="#_x0000_t75" alt="half logo watermark" style="position:absolute;left:31;top:9791;width:11850;height:7020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yH73AAAAA2wAAAA8AAABkcnMvZG93bnJldi54bWxET0trwkAQvhf8D8sI3uokCqVGVxFRsYUe&#10;fOB5yI5JMDsbsqtJ/323UOhtPr7nLFa9rdWTW1850ZCOE1AsuTOVFBou593rOygfSAzVTljDN3tY&#10;LQcvC8qM6+TIz1MoVAwRn5GGMoQmQ/R5yZb82DUskbu51lKIsC3QtNTFcFvjJEne0FIlsaGkhjcl&#10;5/fTw2qYdSnmH7ibdFeTbg9f5xt97lHr0bBfz0EF7sO/+M99MHH+FH5/iQfg8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3IfvcAAAADbAAAADwAAAAAAAAAAAAAAAACfAgAA&#10;ZHJzL2Rvd25yZXYueG1sUEsFBgAAAAAEAAQA9wAAAIwDAAAAAA==&#10;">
                <v:imagedata r:id="rId2" o:title="half logo watermark"/>
              </v:shape>
            </v:group>
          </w:pict>
        </mc:Fallback>
      </mc:AlternateContent>
    </w:r>
    <w:r w:rsidR="009E2286">
      <w:tab/>
    </w:r>
    <w:r w:rsidR="009E2286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81pt;height:81pt" o:bullet="t">
        <v:imagedata r:id="rId1" o:title="iium-logo"/>
        <o:lock v:ext="edit" cropping="t"/>
      </v:shape>
    </w:pict>
  </w:numPicBullet>
  <w:numPicBullet w:numPicBulletId="1">
    <w:pict>
      <v:shape id="_x0000_i1029" type="#_x0000_t75" style="width:333.75pt;height:336.75pt" o:bullet="t">
        <v:imagedata r:id="rId2" o:title="IIUM LOGO"/>
      </v:shape>
    </w:pict>
  </w:numPicBullet>
  <w:abstractNum w:abstractNumId="0">
    <w:nsid w:val="009B6F63"/>
    <w:multiLevelType w:val="hybridMultilevel"/>
    <w:tmpl w:val="08B8D07C"/>
    <w:lvl w:ilvl="0" w:tplc="5E5415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74CDB"/>
    <w:multiLevelType w:val="hybridMultilevel"/>
    <w:tmpl w:val="75D840E4"/>
    <w:lvl w:ilvl="0" w:tplc="3FE227E6">
      <w:start w:val="1"/>
      <w:numFmt w:val="bullet"/>
      <w:lvlText w:val=""/>
      <w:lvlPicBulletId w:val="1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B33522"/>
    <w:multiLevelType w:val="hybridMultilevel"/>
    <w:tmpl w:val="3C6AF976"/>
    <w:lvl w:ilvl="0" w:tplc="76F06182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610" w:hanging="360"/>
      </w:pPr>
    </w:lvl>
    <w:lvl w:ilvl="2" w:tplc="0409001B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">
    <w:nsid w:val="0F85221B"/>
    <w:multiLevelType w:val="hybridMultilevel"/>
    <w:tmpl w:val="5F1C1868"/>
    <w:lvl w:ilvl="0" w:tplc="0418897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4255915"/>
    <w:multiLevelType w:val="hybridMultilevel"/>
    <w:tmpl w:val="A5FEB0F2"/>
    <w:lvl w:ilvl="0" w:tplc="5E541532">
      <w:start w:val="1"/>
      <w:numFmt w:val="bullet"/>
      <w:lvlText w:val=""/>
      <w:lvlPicBulletId w:val="0"/>
      <w:lvlJc w:val="left"/>
      <w:pPr>
        <w:ind w:left="207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5">
    <w:nsid w:val="29C05F84"/>
    <w:multiLevelType w:val="hybridMultilevel"/>
    <w:tmpl w:val="48D475CC"/>
    <w:lvl w:ilvl="0" w:tplc="5E541532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BC31BAB"/>
    <w:multiLevelType w:val="hybridMultilevel"/>
    <w:tmpl w:val="2D5EF2B6"/>
    <w:lvl w:ilvl="0" w:tplc="5E541532">
      <w:start w:val="1"/>
      <w:numFmt w:val="bullet"/>
      <w:lvlText w:val=""/>
      <w:lvlPicBulletId w:val="0"/>
      <w:lvlJc w:val="left"/>
      <w:pPr>
        <w:ind w:left="22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7">
    <w:nsid w:val="2F643923"/>
    <w:multiLevelType w:val="hybridMultilevel"/>
    <w:tmpl w:val="8206B98E"/>
    <w:lvl w:ilvl="0" w:tplc="03F04916">
      <w:start w:val="1"/>
      <w:numFmt w:val="decimal"/>
      <w:lvlText w:val="%1)"/>
      <w:lvlJc w:val="left"/>
      <w:pPr>
        <w:ind w:left="18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8">
    <w:nsid w:val="2F9D6456"/>
    <w:multiLevelType w:val="hybridMultilevel"/>
    <w:tmpl w:val="DB32A412"/>
    <w:lvl w:ilvl="0" w:tplc="8416DBB2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3D91131C"/>
    <w:multiLevelType w:val="hybridMultilevel"/>
    <w:tmpl w:val="A74A69F8"/>
    <w:lvl w:ilvl="0" w:tplc="A644EDE8">
      <w:numFmt w:val="bullet"/>
      <w:lvlText w:val="-"/>
      <w:lvlJc w:val="left"/>
      <w:pPr>
        <w:ind w:left="1800" w:hanging="360"/>
      </w:pPr>
      <w:rPr>
        <w:rFonts w:ascii="Calibri" w:eastAsia="Calibr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3E447F5D"/>
    <w:multiLevelType w:val="hybridMultilevel"/>
    <w:tmpl w:val="5C5460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4D5F9A"/>
    <w:multiLevelType w:val="hybridMultilevel"/>
    <w:tmpl w:val="C2F49D28"/>
    <w:lvl w:ilvl="0" w:tplc="EB12AFC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B2289D"/>
    <w:multiLevelType w:val="hybridMultilevel"/>
    <w:tmpl w:val="0C66E978"/>
    <w:lvl w:ilvl="0" w:tplc="02048D92">
      <w:start w:val="1"/>
      <w:numFmt w:val="none"/>
      <w:lvlText w:val="5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AE2CB6">
      <w:start w:val="1"/>
      <w:numFmt w:val="none"/>
      <w:lvlText w:val="6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EE4D51A">
      <w:start w:val="1"/>
      <w:numFmt w:val="none"/>
      <w:lvlText w:val="7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A204B70">
      <w:start w:val="1"/>
      <w:numFmt w:val="none"/>
      <w:lvlText w:val="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B525E97"/>
    <w:multiLevelType w:val="hybridMultilevel"/>
    <w:tmpl w:val="3698D98C"/>
    <w:lvl w:ilvl="0" w:tplc="5E5415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EB6970"/>
    <w:multiLevelType w:val="hybridMultilevel"/>
    <w:tmpl w:val="6B4E0B5C"/>
    <w:lvl w:ilvl="0" w:tplc="5E541532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5ACC0F33"/>
    <w:multiLevelType w:val="hybridMultilevel"/>
    <w:tmpl w:val="97C87CC2"/>
    <w:lvl w:ilvl="0" w:tplc="7AD22A0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5F4B07F4"/>
    <w:multiLevelType w:val="hybridMultilevel"/>
    <w:tmpl w:val="72C0D24A"/>
    <w:lvl w:ilvl="0" w:tplc="EB12AFC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AE045E"/>
    <w:multiLevelType w:val="hybridMultilevel"/>
    <w:tmpl w:val="951E44D8"/>
    <w:lvl w:ilvl="0" w:tplc="5E541532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6EB60958"/>
    <w:multiLevelType w:val="hybridMultilevel"/>
    <w:tmpl w:val="23B439BE"/>
    <w:lvl w:ilvl="0" w:tplc="9EC69524">
      <w:start w:val="1"/>
      <w:numFmt w:val="low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9">
    <w:nsid w:val="7072250D"/>
    <w:multiLevelType w:val="hybridMultilevel"/>
    <w:tmpl w:val="3A427D10"/>
    <w:lvl w:ilvl="0" w:tplc="EB12AFC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E02229"/>
    <w:multiLevelType w:val="hybridMultilevel"/>
    <w:tmpl w:val="08F63E36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27F5576"/>
    <w:multiLevelType w:val="hybridMultilevel"/>
    <w:tmpl w:val="B92E93E8"/>
    <w:lvl w:ilvl="0" w:tplc="5E541532">
      <w:start w:val="1"/>
      <w:numFmt w:val="bullet"/>
      <w:lvlText w:val=""/>
      <w:lvlPicBulletId w:val="0"/>
      <w:lvlJc w:val="left"/>
      <w:pPr>
        <w:ind w:left="22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2">
    <w:nsid w:val="72C676D7"/>
    <w:multiLevelType w:val="hybridMultilevel"/>
    <w:tmpl w:val="BFEE8B12"/>
    <w:lvl w:ilvl="0" w:tplc="5E541532">
      <w:start w:val="1"/>
      <w:numFmt w:val="bullet"/>
      <w:lvlText w:val=""/>
      <w:lvlPicBulletId w:val="0"/>
      <w:lvlJc w:val="left"/>
      <w:pPr>
        <w:ind w:left="22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3">
    <w:nsid w:val="77357DDF"/>
    <w:multiLevelType w:val="hybridMultilevel"/>
    <w:tmpl w:val="5B30D61C"/>
    <w:lvl w:ilvl="0" w:tplc="5E541532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77666355"/>
    <w:multiLevelType w:val="hybridMultilevel"/>
    <w:tmpl w:val="25A2FD3E"/>
    <w:lvl w:ilvl="0" w:tplc="5E541532">
      <w:start w:val="1"/>
      <w:numFmt w:val="bullet"/>
      <w:lvlText w:val=""/>
      <w:lvlPicBulletId w:val="0"/>
      <w:lvlJc w:val="left"/>
      <w:pPr>
        <w:ind w:left="22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5">
    <w:nsid w:val="7A5B452C"/>
    <w:multiLevelType w:val="hybridMultilevel"/>
    <w:tmpl w:val="BDC4B036"/>
    <w:lvl w:ilvl="0" w:tplc="5E541532">
      <w:start w:val="1"/>
      <w:numFmt w:val="bullet"/>
      <w:lvlText w:val=""/>
      <w:lvlPicBulletId w:val="0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6">
    <w:nsid w:val="7D1D1210"/>
    <w:multiLevelType w:val="hybridMultilevel"/>
    <w:tmpl w:val="2A0673D0"/>
    <w:lvl w:ilvl="0" w:tplc="5E541532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6"/>
  </w:num>
  <w:num w:numId="4">
    <w:abstractNumId w:val="24"/>
  </w:num>
  <w:num w:numId="5">
    <w:abstractNumId w:val="25"/>
  </w:num>
  <w:num w:numId="6">
    <w:abstractNumId w:val="21"/>
  </w:num>
  <w:num w:numId="7">
    <w:abstractNumId w:val="10"/>
  </w:num>
  <w:num w:numId="8">
    <w:abstractNumId w:val="0"/>
  </w:num>
  <w:num w:numId="9">
    <w:abstractNumId w:val="8"/>
  </w:num>
  <w:num w:numId="10">
    <w:abstractNumId w:val="7"/>
  </w:num>
  <w:num w:numId="11">
    <w:abstractNumId w:val="22"/>
  </w:num>
  <w:num w:numId="12">
    <w:abstractNumId w:val="16"/>
  </w:num>
  <w:num w:numId="13">
    <w:abstractNumId w:val="11"/>
  </w:num>
  <w:num w:numId="14">
    <w:abstractNumId w:val="19"/>
  </w:num>
  <w:num w:numId="15">
    <w:abstractNumId w:val="4"/>
  </w:num>
  <w:num w:numId="16">
    <w:abstractNumId w:val="1"/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13"/>
  </w:num>
  <w:num w:numId="20">
    <w:abstractNumId w:val="23"/>
  </w:num>
  <w:num w:numId="21">
    <w:abstractNumId w:val="26"/>
  </w:num>
  <w:num w:numId="22">
    <w:abstractNumId w:val="20"/>
  </w:num>
  <w:num w:numId="23">
    <w:abstractNumId w:val="12"/>
  </w:num>
  <w:num w:numId="24">
    <w:abstractNumId w:val="5"/>
  </w:num>
  <w:num w:numId="25">
    <w:abstractNumId w:val="9"/>
  </w:num>
  <w:num w:numId="26">
    <w:abstractNumId w:val="15"/>
  </w:num>
  <w:num w:numId="27">
    <w:abstractNumId w:val="14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139"/>
    <w:rsid w:val="000002C9"/>
    <w:rsid w:val="000062B2"/>
    <w:rsid w:val="00006AC4"/>
    <w:rsid w:val="000070D6"/>
    <w:rsid w:val="00013947"/>
    <w:rsid w:val="0002137B"/>
    <w:rsid w:val="0002366B"/>
    <w:rsid w:val="00030D94"/>
    <w:rsid w:val="000310A5"/>
    <w:rsid w:val="00032AA0"/>
    <w:rsid w:val="00045973"/>
    <w:rsid w:val="000522CF"/>
    <w:rsid w:val="00054CA4"/>
    <w:rsid w:val="000611EA"/>
    <w:rsid w:val="00063CF5"/>
    <w:rsid w:val="000670BE"/>
    <w:rsid w:val="00067516"/>
    <w:rsid w:val="00067DBF"/>
    <w:rsid w:val="00075BEE"/>
    <w:rsid w:val="00076037"/>
    <w:rsid w:val="00085EA1"/>
    <w:rsid w:val="000A0E39"/>
    <w:rsid w:val="000A542D"/>
    <w:rsid w:val="000A7724"/>
    <w:rsid w:val="000B1C33"/>
    <w:rsid w:val="000B22B6"/>
    <w:rsid w:val="000C472E"/>
    <w:rsid w:val="000C6436"/>
    <w:rsid w:val="000D1781"/>
    <w:rsid w:val="000D7144"/>
    <w:rsid w:val="000E256A"/>
    <w:rsid w:val="000F6314"/>
    <w:rsid w:val="00101A39"/>
    <w:rsid w:val="00102A12"/>
    <w:rsid w:val="001206B6"/>
    <w:rsid w:val="00126C7A"/>
    <w:rsid w:val="00130131"/>
    <w:rsid w:val="00132D6E"/>
    <w:rsid w:val="001415B9"/>
    <w:rsid w:val="00156B19"/>
    <w:rsid w:val="00163A8E"/>
    <w:rsid w:val="0017151F"/>
    <w:rsid w:val="001734CD"/>
    <w:rsid w:val="0018114E"/>
    <w:rsid w:val="00183649"/>
    <w:rsid w:val="00185A7E"/>
    <w:rsid w:val="00191FE6"/>
    <w:rsid w:val="00193801"/>
    <w:rsid w:val="001964A5"/>
    <w:rsid w:val="001B3B1B"/>
    <w:rsid w:val="001B739B"/>
    <w:rsid w:val="001C1FBF"/>
    <w:rsid w:val="001C21CB"/>
    <w:rsid w:val="001D052B"/>
    <w:rsid w:val="001D294F"/>
    <w:rsid w:val="001D3528"/>
    <w:rsid w:val="001E57BC"/>
    <w:rsid w:val="001E59C8"/>
    <w:rsid w:val="001F3CE4"/>
    <w:rsid w:val="00202284"/>
    <w:rsid w:val="00213241"/>
    <w:rsid w:val="0021779B"/>
    <w:rsid w:val="00221BB3"/>
    <w:rsid w:val="00222B91"/>
    <w:rsid w:val="00222D2C"/>
    <w:rsid w:val="00234040"/>
    <w:rsid w:val="0024067F"/>
    <w:rsid w:val="00242785"/>
    <w:rsid w:val="00256DA8"/>
    <w:rsid w:val="0026194D"/>
    <w:rsid w:val="00270244"/>
    <w:rsid w:val="002730AC"/>
    <w:rsid w:val="00276157"/>
    <w:rsid w:val="002850FB"/>
    <w:rsid w:val="00287988"/>
    <w:rsid w:val="00291804"/>
    <w:rsid w:val="00291F9C"/>
    <w:rsid w:val="002A4BB2"/>
    <w:rsid w:val="002B31F6"/>
    <w:rsid w:val="002C28BB"/>
    <w:rsid w:val="002C5970"/>
    <w:rsid w:val="002C5F18"/>
    <w:rsid w:val="002D26A2"/>
    <w:rsid w:val="002E3E85"/>
    <w:rsid w:val="002E460D"/>
    <w:rsid w:val="002E4E72"/>
    <w:rsid w:val="002E5858"/>
    <w:rsid w:val="002F2E21"/>
    <w:rsid w:val="002F5352"/>
    <w:rsid w:val="003055A9"/>
    <w:rsid w:val="003079F3"/>
    <w:rsid w:val="00314F0B"/>
    <w:rsid w:val="00314F5F"/>
    <w:rsid w:val="00317242"/>
    <w:rsid w:val="003250C7"/>
    <w:rsid w:val="003336B5"/>
    <w:rsid w:val="0033488F"/>
    <w:rsid w:val="003356F7"/>
    <w:rsid w:val="00341473"/>
    <w:rsid w:val="00343A85"/>
    <w:rsid w:val="00345463"/>
    <w:rsid w:val="00350567"/>
    <w:rsid w:val="0035078E"/>
    <w:rsid w:val="00351738"/>
    <w:rsid w:val="003534DF"/>
    <w:rsid w:val="00370718"/>
    <w:rsid w:val="00376A0A"/>
    <w:rsid w:val="00383D4D"/>
    <w:rsid w:val="00387A7C"/>
    <w:rsid w:val="003A6148"/>
    <w:rsid w:val="003B1B93"/>
    <w:rsid w:val="003C62C6"/>
    <w:rsid w:val="003E01E7"/>
    <w:rsid w:val="003F29E6"/>
    <w:rsid w:val="00401E20"/>
    <w:rsid w:val="00404B25"/>
    <w:rsid w:val="00406B27"/>
    <w:rsid w:val="0041280C"/>
    <w:rsid w:val="00432216"/>
    <w:rsid w:val="00432606"/>
    <w:rsid w:val="00433530"/>
    <w:rsid w:val="00437FDD"/>
    <w:rsid w:val="00441139"/>
    <w:rsid w:val="00455843"/>
    <w:rsid w:val="0045596A"/>
    <w:rsid w:val="00456D64"/>
    <w:rsid w:val="00463147"/>
    <w:rsid w:val="004634C1"/>
    <w:rsid w:val="00470612"/>
    <w:rsid w:val="00471B33"/>
    <w:rsid w:val="004860ED"/>
    <w:rsid w:val="00490446"/>
    <w:rsid w:val="00497133"/>
    <w:rsid w:val="0049713A"/>
    <w:rsid w:val="004A0D87"/>
    <w:rsid w:val="004A1BFF"/>
    <w:rsid w:val="004A440F"/>
    <w:rsid w:val="004B0308"/>
    <w:rsid w:val="004B1540"/>
    <w:rsid w:val="004B18DE"/>
    <w:rsid w:val="004B2E67"/>
    <w:rsid w:val="004C0A4E"/>
    <w:rsid w:val="004C4981"/>
    <w:rsid w:val="004C64EB"/>
    <w:rsid w:val="004F7BBB"/>
    <w:rsid w:val="005278E0"/>
    <w:rsid w:val="0053110F"/>
    <w:rsid w:val="0053252D"/>
    <w:rsid w:val="0053390B"/>
    <w:rsid w:val="0053544B"/>
    <w:rsid w:val="005360FD"/>
    <w:rsid w:val="00577D70"/>
    <w:rsid w:val="00590799"/>
    <w:rsid w:val="00591688"/>
    <w:rsid w:val="005A072B"/>
    <w:rsid w:val="005B300D"/>
    <w:rsid w:val="005B3457"/>
    <w:rsid w:val="005C0C8E"/>
    <w:rsid w:val="005C38C5"/>
    <w:rsid w:val="005D4E41"/>
    <w:rsid w:val="005F1277"/>
    <w:rsid w:val="005F1F2C"/>
    <w:rsid w:val="00600D27"/>
    <w:rsid w:val="006076A0"/>
    <w:rsid w:val="006131BE"/>
    <w:rsid w:val="00626D1C"/>
    <w:rsid w:val="00633B08"/>
    <w:rsid w:val="00634BFD"/>
    <w:rsid w:val="006373E7"/>
    <w:rsid w:val="00645BCC"/>
    <w:rsid w:val="00653C18"/>
    <w:rsid w:val="0065658E"/>
    <w:rsid w:val="00663E6B"/>
    <w:rsid w:val="00665366"/>
    <w:rsid w:val="00672BC0"/>
    <w:rsid w:val="00675AEF"/>
    <w:rsid w:val="00681FAE"/>
    <w:rsid w:val="00683391"/>
    <w:rsid w:val="00692F3F"/>
    <w:rsid w:val="00693219"/>
    <w:rsid w:val="00695B65"/>
    <w:rsid w:val="006A0A68"/>
    <w:rsid w:val="006A24D2"/>
    <w:rsid w:val="006B2423"/>
    <w:rsid w:val="006C4AC4"/>
    <w:rsid w:val="006D0AC7"/>
    <w:rsid w:val="006D5A36"/>
    <w:rsid w:val="006E00FB"/>
    <w:rsid w:val="006E5873"/>
    <w:rsid w:val="006E7FD1"/>
    <w:rsid w:val="006F1D6E"/>
    <w:rsid w:val="006F390B"/>
    <w:rsid w:val="00700293"/>
    <w:rsid w:val="007056DA"/>
    <w:rsid w:val="0071250D"/>
    <w:rsid w:val="007203D9"/>
    <w:rsid w:val="00721382"/>
    <w:rsid w:val="00722832"/>
    <w:rsid w:val="00724F47"/>
    <w:rsid w:val="00727ED2"/>
    <w:rsid w:val="007305D9"/>
    <w:rsid w:val="007308F5"/>
    <w:rsid w:val="007406D0"/>
    <w:rsid w:val="0074655E"/>
    <w:rsid w:val="00750094"/>
    <w:rsid w:val="00751822"/>
    <w:rsid w:val="0075246C"/>
    <w:rsid w:val="0075758A"/>
    <w:rsid w:val="007631AD"/>
    <w:rsid w:val="00763FBD"/>
    <w:rsid w:val="007642B8"/>
    <w:rsid w:val="00770E34"/>
    <w:rsid w:val="00773865"/>
    <w:rsid w:val="00776E3E"/>
    <w:rsid w:val="00782A0A"/>
    <w:rsid w:val="007848AD"/>
    <w:rsid w:val="00790DDB"/>
    <w:rsid w:val="00793FFB"/>
    <w:rsid w:val="007954A6"/>
    <w:rsid w:val="00795C0E"/>
    <w:rsid w:val="007A6318"/>
    <w:rsid w:val="007B6F99"/>
    <w:rsid w:val="007C0E90"/>
    <w:rsid w:val="007C0F90"/>
    <w:rsid w:val="007D1DA5"/>
    <w:rsid w:val="007D3433"/>
    <w:rsid w:val="007D6960"/>
    <w:rsid w:val="007F0024"/>
    <w:rsid w:val="007F2AC5"/>
    <w:rsid w:val="008041F7"/>
    <w:rsid w:val="008067D1"/>
    <w:rsid w:val="00810541"/>
    <w:rsid w:val="00826558"/>
    <w:rsid w:val="00831A39"/>
    <w:rsid w:val="00832757"/>
    <w:rsid w:val="00835139"/>
    <w:rsid w:val="00840A4A"/>
    <w:rsid w:val="00851092"/>
    <w:rsid w:val="00854BE2"/>
    <w:rsid w:val="00870E65"/>
    <w:rsid w:val="00871A8E"/>
    <w:rsid w:val="00873476"/>
    <w:rsid w:val="0088328F"/>
    <w:rsid w:val="00893059"/>
    <w:rsid w:val="0089413F"/>
    <w:rsid w:val="008A1420"/>
    <w:rsid w:val="008A206E"/>
    <w:rsid w:val="008A315C"/>
    <w:rsid w:val="008A77D6"/>
    <w:rsid w:val="008B2051"/>
    <w:rsid w:val="008B2523"/>
    <w:rsid w:val="008B53FB"/>
    <w:rsid w:val="008C7968"/>
    <w:rsid w:val="008D183C"/>
    <w:rsid w:val="008D41DB"/>
    <w:rsid w:val="008E1833"/>
    <w:rsid w:val="008E521D"/>
    <w:rsid w:val="008F0B80"/>
    <w:rsid w:val="008F5CE1"/>
    <w:rsid w:val="00905122"/>
    <w:rsid w:val="00907288"/>
    <w:rsid w:val="00907EC2"/>
    <w:rsid w:val="00910BD1"/>
    <w:rsid w:val="00917261"/>
    <w:rsid w:val="00932D0A"/>
    <w:rsid w:val="00945E21"/>
    <w:rsid w:val="00950EAE"/>
    <w:rsid w:val="009536B3"/>
    <w:rsid w:val="00972C82"/>
    <w:rsid w:val="00980875"/>
    <w:rsid w:val="00986D30"/>
    <w:rsid w:val="00986DA0"/>
    <w:rsid w:val="009A03DC"/>
    <w:rsid w:val="009A49F8"/>
    <w:rsid w:val="009A4A62"/>
    <w:rsid w:val="009A6478"/>
    <w:rsid w:val="009B66A0"/>
    <w:rsid w:val="009B77B5"/>
    <w:rsid w:val="009B77E5"/>
    <w:rsid w:val="009C1074"/>
    <w:rsid w:val="009C28F4"/>
    <w:rsid w:val="009C2D0D"/>
    <w:rsid w:val="009C5CE3"/>
    <w:rsid w:val="009C66DA"/>
    <w:rsid w:val="009D3D13"/>
    <w:rsid w:val="009D4C00"/>
    <w:rsid w:val="009D6D1A"/>
    <w:rsid w:val="009E2286"/>
    <w:rsid w:val="009E261D"/>
    <w:rsid w:val="009E2E59"/>
    <w:rsid w:val="009E3571"/>
    <w:rsid w:val="009F1DF9"/>
    <w:rsid w:val="009F4519"/>
    <w:rsid w:val="009F65C6"/>
    <w:rsid w:val="009F7C23"/>
    <w:rsid w:val="00A023BC"/>
    <w:rsid w:val="00A061F5"/>
    <w:rsid w:val="00A12587"/>
    <w:rsid w:val="00A1293E"/>
    <w:rsid w:val="00A13176"/>
    <w:rsid w:val="00A14C84"/>
    <w:rsid w:val="00A23FA8"/>
    <w:rsid w:val="00A252B3"/>
    <w:rsid w:val="00A56AB7"/>
    <w:rsid w:val="00A6164F"/>
    <w:rsid w:val="00A67C44"/>
    <w:rsid w:val="00A72B36"/>
    <w:rsid w:val="00A73F38"/>
    <w:rsid w:val="00A74F5D"/>
    <w:rsid w:val="00A75130"/>
    <w:rsid w:val="00A81773"/>
    <w:rsid w:val="00A941A3"/>
    <w:rsid w:val="00A95727"/>
    <w:rsid w:val="00AA0334"/>
    <w:rsid w:val="00AA34B1"/>
    <w:rsid w:val="00AA441B"/>
    <w:rsid w:val="00AA4F3B"/>
    <w:rsid w:val="00AA6F76"/>
    <w:rsid w:val="00AB3E7E"/>
    <w:rsid w:val="00AB74F8"/>
    <w:rsid w:val="00AC1EA0"/>
    <w:rsid w:val="00AC1EB7"/>
    <w:rsid w:val="00AC3348"/>
    <w:rsid w:val="00AC561E"/>
    <w:rsid w:val="00AE2827"/>
    <w:rsid w:val="00AF2324"/>
    <w:rsid w:val="00AF4EEF"/>
    <w:rsid w:val="00AF710E"/>
    <w:rsid w:val="00AF7C93"/>
    <w:rsid w:val="00B0012E"/>
    <w:rsid w:val="00B107CE"/>
    <w:rsid w:val="00B1482A"/>
    <w:rsid w:val="00B21331"/>
    <w:rsid w:val="00B2615F"/>
    <w:rsid w:val="00B261E8"/>
    <w:rsid w:val="00B4622A"/>
    <w:rsid w:val="00B47189"/>
    <w:rsid w:val="00B528C3"/>
    <w:rsid w:val="00B53EF3"/>
    <w:rsid w:val="00B54218"/>
    <w:rsid w:val="00B56F83"/>
    <w:rsid w:val="00B57567"/>
    <w:rsid w:val="00B6549E"/>
    <w:rsid w:val="00B6708D"/>
    <w:rsid w:val="00B71263"/>
    <w:rsid w:val="00B712BF"/>
    <w:rsid w:val="00B74BB7"/>
    <w:rsid w:val="00B76C5D"/>
    <w:rsid w:val="00B77500"/>
    <w:rsid w:val="00B96573"/>
    <w:rsid w:val="00BA1BC1"/>
    <w:rsid w:val="00BA33E5"/>
    <w:rsid w:val="00BA5F82"/>
    <w:rsid w:val="00BB1D61"/>
    <w:rsid w:val="00BB2798"/>
    <w:rsid w:val="00BB4999"/>
    <w:rsid w:val="00BB4B6E"/>
    <w:rsid w:val="00BC398F"/>
    <w:rsid w:val="00BC4768"/>
    <w:rsid w:val="00BC518B"/>
    <w:rsid w:val="00BD5905"/>
    <w:rsid w:val="00BE5E56"/>
    <w:rsid w:val="00BF4B74"/>
    <w:rsid w:val="00BF536A"/>
    <w:rsid w:val="00C0061F"/>
    <w:rsid w:val="00C11863"/>
    <w:rsid w:val="00C14C4B"/>
    <w:rsid w:val="00C25590"/>
    <w:rsid w:val="00C32B36"/>
    <w:rsid w:val="00C33071"/>
    <w:rsid w:val="00C350E5"/>
    <w:rsid w:val="00C35BE0"/>
    <w:rsid w:val="00C40790"/>
    <w:rsid w:val="00C4392E"/>
    <w:rsid w:val="00C45FEE"/>
    <w:rsid w:val="00C60455"/>
    <w:rsid w:val="00C60FD4"/>
    <w:rsid w:val="00C66BD2"/>
    <w:rsid w:val="00C744D8"/>
    <w:rsid w:val="00C76454"/>
    <w:rsid w:val="00C87BA0"/>
    <w:rsid w:val="00C96815"/>
    <w:rsid w:val="00CA5441"/>
    <w:rsid w:val="00CA6007"/>
    <w:rsid w:val="00CC267B"/>
    <w:rsid w:val="00CC6D74"/>
    <w:rsid w:val="00CD6ADC"/>
    <w:rsid w:val="00CE3D97"/>
    <w:rsid w:val="00CE3DEB"/>
    <w:rsid w:val="00CF4D2B"/>
    <w:rsid w:val="00CF4FAE"/>
    <w:rsid w:val="00D03BD1"/>
    <w:rsid w:val="00D06E8D"/>
    <w:rsid w:val="00D06FF9"/>
    <w:rsid w:val="00D11EE7"/>
    <w:rsid w:val="00D1729C"/>
    <w:rsid w:val="00D21453"/>
    <w:rsid w:val="00D21544"/>
    <w:rsid w:val="00D222DE"/>
    <w:rsid w:val="00D245B8"/>
    <w:rsid w:val="00D24F28"/>
    <w:rsid w:val="00D253EE"/>
    <w:rsid w:val="00D27DC3"/>
    <w:rsid w:val="00D35911"/>
    <w:rsid w:val="00D43031"/>
    <w:rsid w:val="00D46B5F"/>
    <w:rsid w:val="00D47B27"/>
    <w:rsid w:val="00D64AE6"/>
    <w:rsid w:val="00D91227"/>
    <w:rsid w:val="00D94DF9"/>
    <w:rsid w:val="00D954A1"/>
    <w:rsid w:val="00D979B7"/>
    <w:rsid w:val="00DA3187"/>
    <w:rsid w:val="00DB1E69"/>
    <w:rsid w:val="00DB5D7A"/>
    <w:rsid w:val="00DB6087"/>
    <w:rsid w:val="00DC6FBA"/>
    <w:rsid w:val="00DD0297"/>
    <w:rsid w:val="00DD4D16"/>
    <w:rsid w:val="00DD5EE7"/>
    <w:rsid w:val="00DE1922"/>
    <w:rsid w:val="00DE2CB4"/>
    <w:rsid w:val="00DF57B7"/>
    <w:rsid w:val="00E01B27"/>
    <w:rsid w:val="00E043EC"/>
    <w:rsid w:val="00E1311E"/>
    <w:rsid w:val="00E1463F"/>
    <w:rsid w:val="00E31F2F"/>
    <w:rsid w:val="00E32E4D"/>
    <w:rsid w:val="00E3399D"/>
    <w:rsid w:val="00E35376"/>
    <w:rsid w:val="00E368EE"/>
    <w:rsid w:val="00E378F4"/>
    <w:rsid w:val="00E41AC9"/>
    <w:rsid w:val="00E4762F"/>
    <w:rsid w:val="00E52AB6"/>
    <w:rsid w:val="00E62008"/>
    <w:rsid w:val="00E624F5"/>
    <w:rsid w:val="00E820AB"/>
    <w:rsid w:val="00E87076"/>
    <w:rsid w:val="00E93AE9"/>
    <w:rsid w:val="00EA3B63"/>
    <w:rsid w:val="00EA6075"/>
    <w:rsid w:val="00EB3405"/>
    <w:rsid w:val="00ED2253"/>
    <w:rsid w:val="00ED5190"/>
    <w:rsid w:val="00ED6381"/>
    <w:rsid w:val="00EE3979"/>
    <w:rsid w:val="00EE55C1"/>
    <w:rsid w:val="00EF0692"/>
    <w:rsid w:val="00EF1FBA"/>
    <w:rsid w:val="00F06808"/>
    <w:rsid w:val="00F0714B"/>
    <w:rsid w:val="00F10F5C"/>
    <w:rsid w:val="00F12007"/>
    <w:rsid w:val="00F30A89"/>
    <w:rsid w:val="00F33577"/>
    <w:rsid w:val="00F354D5"/>
    <w:rsid w:val="00F374F9"/>
    <w:rsid w:val="00F50DA0"/>
    <w:rsid w:val="00F54906"/>
    <w:rsid w:val="00F57014"/>
    <w:rsid w:val="00F57667"/>
    <w:rsid w:val="00F578DC"/>
    <w:rsid w:val="00F57B2D"/>
    <w:rsid w:val="00F61919"/>
    <w:rsid w:val="00F637B4"/>
    <w:rsid w:val="00F70385"/>
    <w:rsid w:val="00F70DF5"/>
    <w:rsid w:val="00F71463"/>
    <w:rsid w:val="00F802F0"/>
    <w:rsid w:val="00F84610"/>
    <w:rsid w:val="00F87FE5"/>
    <w:rsid w:val="00F97AFC"/>
    <w:rsid w:val="00FA3402"/>
    <w:rsid w:val="00FB21E1"/>
    <w:rsid w:val="00FB4007"/>
    <w:rsid w:val="00FC0724"/>
    <w:rsid w:val="00FC2936"/>
    <w:rsid w:val="00FD1FD6"/>
    <w:rsid w:val="00FD3395"/>
    <w:rsid w:val="00FE3715"/>
    <w:rsid w:val="00FE54D7"/>
    <w:rsid w:val="00FF78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A5214371-E4EE-4015-8E0E-B66ADCF2A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453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366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3E8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31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131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394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1394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1394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13947"/>
    <w:rPr>
      <w:sz w:val="22"/>
      <w:szCs w:val="22"/>
    </w:rPr>
  </w:style>
  <w:style w:type="character" w:customStyle="1" w:styleId="Heading1Char">
    <w:name w:val="Heading 1 Char"/>
    <w:link w:val="Heading1"/>
    <w:uiPriority w:val="9"/>
    <w:rsid w:val="0002366B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2E3E8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rsid w:val="002E3E85"/>
    <w:pPr>
      <w:jc w:val="both"/>
    </w:pPr>
    <w:rPr>
      <w:rFonts w:ascii="Arial Narrow" w:eastAsia="Times New Roman" w:hAnsi="Arial Narrow"/>
      <w:szCs w:val="24"/>
    </w:rPr>
  </w:style>
  <w:style w:type="character" w:customStyle="1" w:styleId="BodyTextChar">
    <w:name w:val="Body Text Char"/>
    <w:link w:val="BodyText"/>
    <w:rsid w:val="002E3E85"/>
    <w:rPr>
      <w:rFonts w:ascii="Arial Narrow" w:eastAsia="Times New Roman" w:hAnsi="Arial Narrow"/>
      <w:sz w:val="22"/>
      <w:szCs w:val="24"/>
    </w:rPr>
  </w:style>
  <w:style w:type="paragraph" w:styleId="ListParagraph">
    <w:name w:val="List Paragraph"/>
    <w:basedOn w:val="Normal"/>
    <w:uiPriority w:val="34"/>
    <w:qFormat/>
    <w:rsid w:val="00E31F2F"/>
    <w:pPr>
      <w:ind w:left="720"/>
    </w:pPr>
  </w:style>
  <w:style w:type="table" w:styleId="TableGrid">
    <w:name w:val="Table Grid"/>
    <w:basedOn w:val="TableNormal"/>
    <w:uiPriority w:val="59"/>
    <w:rsid w:val="00D47B2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rsid w:val="007631AD"/>
  </w:style>
  <w:style w:type="character" w:customStyle="1" w:styleId="yshortcuts">
    <w:name w:val="yshortcuts"/>
    <w:basedOn w:val="DefaultParagraphFont"/>
    <w:rsid w:val="002C5970"/>
  </w:style>
  <w:style w:type="character" w:customStyle="1" w:styleId="shorttext">
    <w:name w:val="short_text"/>
    <w:basedOn w:val="DefaultParagraphFont"/>
    <w:rsid w:val="008E1833"/>
  </w:style>
  <w:style w:type="paragraph" w:styleId="EnvelopeAddress">
    <w:name w:val="envelope address"/>
    <w:basedOn w:val="Normal"/>
    <w:rsid w:val="001415B9"/>
    <w:pPr>
      <w:framePr w:w="5040" w:h="1980" w:hRule="exact" w:hSpace="180" w:wrap="auto" w:vAnchor="page" w:hAnchor="page" w:x="3745" w:y="2593"/>
      <w:overflowPunct w:val="0"/>
      <w:autoSpaceDE w:val="0"/>
      <w:autoSpaceDN w:val="0"/>
      <w:adjustRightInd w:val="0"/>
      <w:textAlignment w:val="baseline"/>
    </w:pPr>
    <w:rPr>
      <w:rFonts w:eastAsia="Times New Roman"/>
      <w:sz w:val="24"/>
      <w:szCs w:val="20"/>
      <w:lang w:val="en-GB"/>
    </w:rPr>
  </w:style>
  <w:style w:type="character" w:styleId="Hyperlink">
    <w:name w:val="Hyperlink"/>
    <w:uiPriority w:val="99"/>
    <w:unhideWhenUsed/>
    <w:rsid w:val="00A81773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D3528"/>
  </w:style>
  <w:style w:type="paragraph" w:styleId="NoSpacing">
    <w:name w:val="No Spacing"/>
    <w:uiPriority w:val="1"/>
    <w:qFormat/>
    <w:rsid w:val="005360F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1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92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Dev.%20Div.%20IIUM\DEVELOPMENT%20DIVISION\Template%20Development%20Division%202014\Letterhead%20(Dev.%20Div.)%20-%20color%20(with%20OSHU)%2020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3334E-9412-45B7-8CD3-6C9F1409D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(Dev. Div.) - color (with OSHU) 2014</Template>
  <TotalTime>8</TotalTime>
  <Pages>1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IIUM</Company>
  <LinksUpToDate>false</LinksUpToDate>
  <CharactersWithSpaces>2291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Siti Roziah MS</dc:creator>
  <cp:lastModifiedBy>user</cp:lastModifiedBy>
  <cp:revision>6</cp:revision>
  <cp:lastPrinted>2018-10-08T03:54:00Z</cp:lastPrinted>
  <dcterms:created xsi:type="dcterms:W3CDTF">2018-10-10T04:38:00Z</dcterms:created>
  <dcterms:modified xsi:type="dcterms:W3CDTF">2019-09-23T07:51:00Z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-1087489291</vt:i4>
  </property>
</Properties>
</file>